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C873C8" w:rsidR="00F41D51" w:rsidP="00F41D51" w:rsidRDefault="00C873C8" w14:paraId="756ADD25" w14:textId="695E80C8">
      <w:pPr>
        <w:pStyle w:val="Kansiotsikko"/>
        <w:rPr>
          <w:color w:val="auto"/>
        </w:rPr>
      </w:pPr>
      <w:r w:rsidRPr="00C873C8">
        <w:rPr>
          <w:color w:val="auto"/>
        </w:rPr>
        <w:t>Alakoulun v</w:t>
      </w:r>
      <w:r w:rsidRPr="00C873C8" w:rsidR="00F41D51">
        <w:rPr>
          <w:color w:val="auto"/>
        </w:rPr>
        <w:t>alinnaiset opinnot</w:t>
      </w:r>
    </w:p>
    <w:p w:rsidRPr="00C873C8" w:rsidR="00F41D51" w:rsidP="00F41D51" w:rsidRDefault="00F41D51" w14:paraId="0845B62F" w14:textId="718BE4D8">
      <w:pPr>
        <w:pStyle w:val="Ingressi"/>
        <w:rPr>
          <w:color w:val="auto"/>
        </w:rPr>
      </w:pPr>
      <w:r w:rsidRPr="07CEDFF2" w:rsidR="6F322497">
        <w:rPr>
          <w:color w:val="auto"/>
        </w:rPr>
        <w:t>LV</w:t>
      </w:r>
      <w:r w:rsidRPr="07CEDFF2" w:rsidR="00F41D51">
        <w:rPr>
          <w:color w:val="auto"/>
        </w:rPr>
        <w:t xml:space="preserve"> </w:t>
      </w:r>
      <w:r w:rsidRPr="07CEDFF2" w:rsidR="00F41D51">
        <w:rPr>
          <w:color w:val="auto"/>
        </w:rPr>
        <w:t>2026-2027</w:t>
      </w:r>
    </w:p>
    <w:p w:rsidR="00AC2F87" w:rsidP="00AC2F87" w:rsidRDefault="00AC2F87" w14:paraId="687EE726" w14:textId="77777777">
      <w:pPr>
        <w:pStyle w:val="Leipteksti"/>
      </w:pPr>
    </w:p>
    <w:p w:rsidR="00AC2F87" w:rsidP="00AC2F87" w:rsidRDefault="00AC2F87" w14:paraId="4BEB0D7A" w14:textId="77777777">
      <w:pPr>
        <w:pStyle w:val="Leipteksti"/>
      </w:pPr>
    </w:p>
    <w:p w:rsidR="00AC2F87" w:rsidP="00AC2F87" w:rsidRDefault="00AC2F87" w14:paraId="6BCB231B" w14:textId="77777777">
      <w:pPr>
        <w:pStyle w:val="Leipteksti"/>
      </w:pPr>
    </w:p>
    <w:p w:rsidR="00AC2F87" w:rsidP="00AC2F87" w:rsidRDefault="00AC2F87" w14:paraId="78D98986" w14:textId="77777777">
      <w:pPr>
        <w:pStyle w:val="Leipteksti"/>
      </w:pPr>
    </w:p>
    <w:p w:rsidR="00AC2F87" w:rsidP="00AC2F87" w:rsidRDefault="00AC2F87" w14:paraId="55E187B0" w14:textId="77777777">
      <w:pPr>
        <w:pStyle w:val="Leipteksti"/>
      </w:pPr>
    </w:p>
    <w:p w:rsidRPr="00C357AB" w:rsidR="00592E98" w:rsidP="00E86A7D" w:rsidRDefault="00E86A7D" w14:paraId="0D208CAE" w14:textId="2F551BAB">
      <w:pPr>
        <w:pStyle w:val="Leiptekstikanteen"/>
        <w:ind w:left="2608" w:firstLine="1304"/>
      </w:pPr>
      <w:r>
        <w:rPr>
          <w:noProof/>
        </w:rPr>
        <w:drawing>
          <wp:inline distT="0" distB="0" distL="0" distR="0" wp14:anchorId="6F134177" wp14:editId="255D31B0">
            <wp:extent cx="1174750" cy="1162050"/>
            <wp:effectExtent l="0" t="0" r="6350" b="0"/>
            <wp:docPr id="641269218" name="Kuva 3" descr="Kuva, joka sisältää kohteen teksti, ympyrä, Fontti, symboli&#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269218" name="Kuva 3" descr="Kuva, joka sisältää kohteen teksti, ympyrä, Fontti, symboli&#10;&#10;Tekoälyllä luotu sisältö voi olla virheellistä."/>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74750" cy="1162050"/>
                    </a:xfrm>
                    <a:prstGeom prst="rect">
                      <a:avLst/>
                    </a:prstGeom>
                    <a:noFill/>
                    <a:ln>
                      <a:noFill/>
                    </a:ln>
                  </pic:spPr>
                </pic:pic>
              </a:graphicData>
            </a:graphic>
          </wp:inline>
        </w:drawing>
      </w:r>
      <w:r w:rsidRPr="00C357AB" w:rsidR="00592E98">
        <w:br w:type="page"/>
      </w:r>
    </w:p>
    <w:sdt>
      <w:sdtPr>
        <w:id w:val="1721178763"/>
        <w:docPartObj>
          <w:docPartGallery w:val="Table of Contents"/>
          <w:docPartUnique/>
        </w:docPartObj>
        <w:rPr>
          <w:rFonts w:ascii="Source Sans Pro" w:hAnsi="Source Sans Pro" w:eastAsia="Calibri" w:cs="Calibri (Leipäteksti)" w:eastAsiaTheme="minorAscii"/>
          <w:noProof/>
          <w:color w:val="auto"/>
          <w:sz w:val="24"/>
          <w:szCs w:val="24"/>
          <w:lang w:eastAsia="en-US"/>
        </w:rPr>
      </w:sdtPr>
      <w:sdtContent>
        <w:p w:rsidR="00502558" w:rsidRDefault="00502558" w14:paraId="03AB5838" w14:textId="34D41737">
          <w:pPr>
            <w:pStyle w:val="Sisllysluettelonotsikko"/>
          </w:pPr>
          <w:r>
            <w:t>Sisällys</w:t>
          </w:r>
        </w:p>
        <w:p w:rsidR="00B1195A" w:rsidP="2EB80417" w:rsidRDefault="00B1195A" w14:paraId="2720B1B7" w14:textId="2A801225">
          <w:pPr>
            <w:pStyle w:val="Sisluet1"/>
            <w:tabs>
              <w:tab w:val="clear" w:pos="9628"/>
              <w:tab w:val="left" w:pos="480"/>
              <w:tab w:val="right" w:leader="dot" w:pos="9615"/>
            </w:tabs>
            <w:rPr>
              <w:rStyle w:val="Hyperlinkki"/>
              <w:kern w:val="2"/>
              <w:lang w:eastAsia="fi-FI"/>
              <w14:ligatures w14:val="standardContextual"/>
            </w:rPr>
          </w:pPr>
          <w:r>
            <w:fldChar w:fldCharType="begin"/>
          </w:r>
          <w:r w:rsidR="008514A8">
            <w:instrText>TOC \o "1-3" \z \u \h</w:instrText>
          </w:r>
          <w:r>
            <w:fldChar w:fldCharType="separate"/>
          </w:r>
          <w:hyperlink w:anchor="_Toc1801768709">
            <w:r w:rsidRPr="2EB80417" w:rsidR="2EB80417">
              <w:rPr>
                <w:rStyle w:val="Hyperlinkki"/>
              </w:rPr>
              <w:t>1</w:t>
            </w:r>
            <w:r w:rsidR="008514A8">
              <w:tab/>
            </w:r>
            <w:r w:rsidRPr="2EB80417" w:rsidR="2EB80417">
              <w:rPr>
                <w:rStyle w:val="Hyperlinkki"/>
              </w:rPr>
              <w:t>Yleistä</w:t>
            </w:r>
            <w:r w:rsidR="008514A8">
              <w:tab/>
            </w:r>
            <w:r w:rsidR="008514A8">
              <w:fldChar w:fldCharType="begin"/>
            </w:r>
            <w:r w:rsidR="008514A8">
              <w:instrText>PAGEREF _Toc1801768709 \h</w:instrText>
            </w:r>
            <w:r w:rsidR="008514A8">
              <w:fldChar w:fldCharType="separate"/>
            </w:r>
            <w:r w:rsidRPr="2EB80417" w:rsidR="2EB80417">
              <w:rPr>
                <w:rStyle w:val="Hyperlinkki"/>
              </w:rPr>
              <w:t>2</w:t>
            </w:r>
            <w:r w:rsidR="008514A8">
              <w:fldChar w:fldCharType="end"/>
            </w:r>
          </w:hyperlink>
        </w:p>
        <w:p w:rsidR="00B1195A" w:rsidP="2EB80417" w:rsidRDefault="2EB80417" w14:paraId="2C4E71D4" w14:textId="57B0AE6C">
          <w:pPr>
            <w:pStyle w:val="Sisluet1"/>
            <w:tabs>
              <w:tab w:val="clear" w:pos="9628"/>
              <w:tab w:val="left" w:pos="480"/>
              <w:tab w:val="right" w:leader="dot" w:pos="9615"/>
            </w:tabs>
            <w:rPr>
              <w:rStyle w:val="Hyperlinkki"/>
              <w:kern w:val="2"/>
              <w:lang w:eastAsia="fi-FI"/>
              <w14:ligatures w14:val="standardContextual"/>
            </w:rPr>
          </w:pPr>
          <w:hyperlink w:anchor="_Toc1102896300">
            <w:r w:rsidRPr="2EB80417">
              <w:rPr>
                <w:rStyle w:val="Hyperlinkki"/>
              </w:rPr>
              <w:t>2</w:t>
            </w:r>
            <w:r w:rsidR="00B1195A">
              <w:tab/>
            </w:r>
            <w:r w:rsidRPr="2EB80417">
              <w:rPr>
                <w:rStyle w:val="Hyperlinkki"/>
              </w:rPr>
              <w:t>Valinnaisuus alakoulussa</w:t>
            </w:r>
            <w:r w:rsidR="00B1195A">
              <w:tab/>
            </w:r>
            <w:r w:rsidR="00B1195A">
              <w:fldChar w:fldCharType="begin"/>
            </w:r>
            <w:r w:rsidR="00B1195A">
              <w:instrText>PAGEREF _Toc1102896300 \h</w:instrText>
            </w:r>
            <w:r w:rsidR="00B1195A">
              <w:fldChar w:fldCharType="separate"/>
            </w:r>
            <w:r w:rsidRPr="2EB80417">
              <w:rPr>
                <w:rStyle w:val="Hyperlinkki"/>
              </w:rPr>
              <w:t>3</w:t>
            </w:r>
            <w:r w:rsidR="00B1195A">
              <w:fldChar w:fldCharType="end"/>
            </w:r>
          </w:hyperlink>
        </w:p>
        <w:p w:rsidR="00B1195A" w:rsidP="2EB80417" w:rsidRDefault="2EB80417" w14:paraId="58719C45" w14:textId="1EED3717">
          <w:pPr>
            <w:pStyle w:val="Sisluet1"/>
            <w:tabs>
              <w:tab w:val="clear" w:pos="9628"/>
              <w:tab w:val="left" w:pos="480"/>
              <w:tab w:val="right" w:leader="dot" w:pos="9615"/>
            </w:tabs>
            <w:rPr>
              <w:rStyle w:val="Hyperlinkki"/>
              <w:kern w:val="2"/>
              <w:lang w:eastAsia="fi-FI"/>
              <w14:ligatures w14:val="standardContextual"/>
            </w:rPr>
          </w:pPr>
          <w:hyperlink w:anchor="_Toc1441653075">
            <w:r w:rsidRPr="2EB80417">
              <w:rPr>
                <w:rStyle w:val="Hyperlinkki"/>
              </w:rPr>
              <w:t>3</w:t>
            </w:r>
            <w:r w:rsidR="00B1195A">
              <w:tab/>
            </w:r>
            <w:r w:rsidRPr="2EB80417">
              <w:rPr>
                <w:rStyle w:val="Hyperlinkki"/>
              </w:rPr>
              <w:t>Valinnaisten opintojen arviointi</w:t>
            </w:r>
            <w:r w:rsidR="00B1195A">
              <w:tab/>
            </w:r>
            <w:r w:rsidR="00B1195A">
              <w:fldChar w:fldCharType="begin"/>
            </w:r>
            <w:r w:rsidR="00B1195A">
              <w:instrText>PAGEREF _Toc1441653075 \h</w:instrText>
            </w:r>
            <w:r w:rsidR="00B1195A">
              <w:fldChar w:fldCharType="separate"/>
            </w:r>
            <w:r w:rsidRPr="2EB80417">
              <w:rPr>
                <w:rStyle w:val="Hyperlinkki"/>
              </w:rPr>
              <w:t>4</w:t>
            </w:r>
            <w:r w:rsidR="00B1195A">
              <w:fldChar w:fldCharType="end"/>
            </w:r>
          </w:hyperlink>
        </w:p>
        <w:p w:rsidR="00B1195A" w:rsidP="2EB80417" w:rsidRDefault="2EB80417" w14:paraId="1984DD22" w14:textId="54BB4A64">
          <w:pPr>
            <w:pStyle w:val="Sisluet1"/>
            <w:tabs>
              <w:tab w:val="clear" w:pos="9628"/>
              <w:tab w:val="left" w:pos="480"/>
              <w:tab w:val="right" w:leader="dot" w:pos="9615"/>
            </w:tabs>
            <w:rPr>
              <w:rStyle w:val="Hyperlinkki"/>
              <w:kern w:val="2"/>
              <w:lang w:eastAsia="fi-FI"/>
              <w14:ligatures w14:val="standardContextual"/>
            </w:rPr>
          </w:pPr>
          <w:hyperlink w:anchor="_Toc1229560309">
            <w:r w:rsidRPr="2EB80417">
              <w:rPr>
                <w:rStyle w:val="Hyperlinkki"/>
              </w:rPr>
              <w:t>4</w:t>
            </w:r>
            <w:r w:rsidR="00B1195A">
              <w:tab/>
            </w:r>
            <w:r w:rsidRPr="2EB80417">
              <w:rPr>
                <w:rStyle w:val="Hyperlinkki"/>
              </w:rPr>
              <w:t>Valinnaisten opintojen valinta omassa koulussa</w:t>
            </w:r>
            <w:r w:rsidR="00B1195A">
              <w:tab/>
            </w:r>
            <w:r w:rsidR="00B1195A">
              <w:fldChar w:fldCharType="begin"/>
            </w:r>
            <w:r w:rsidR="00B1195A">
              <w:instrText>PAGEREF _Toc1229560309 \h</w:instrText>
            </w:r>
            <w:r w:rsidR="00B1195A">
              <w:fldChar w:fldCharType="separate"/>
            </w:r>
            <w:r w:rsidRPr="2EB80417">
              <w:rPr>
                <w:rStyle w:val="Hyperlinkki"/>
              </w:rPr>
              <w:t>5</w:t>
            </w:r>
            <w:r w:rsidR="00B1195A">
              <w:fldChar w:fldCharType="end"/>
            </w:r>
          </w:hyperlink>
        </w:p>
        <w:p w:rsidR="00B1195A" w:rsidP="2EB80417" w:rsidRDefault="2EB80417" w14:paraId="19242191" w14:textId="3E468A95">
          <w:pPr>
            <w:pStyle w:val="Sisluet2"/>
            <w:tabs>
              <w:tab w:val="clear" w:pos="9628"/>
              <w:tab w:val="left" w:pos="720"/>
              <w:tab w:val="right" w:leader="dot" w:pos="9615"/>
            </w:tabs>
            <w:rPr>
              <w:rStyle w:val="Hyperlinkki"/>
              <w:kern w:val="2"/>
              <w:lang w:eastAsia="fi-FI"/>
              <w14:ligatures w14:val="standardContextual"/>
            </w:rPr>
          </w:pPr>
          <w:hyperlink w:anchor="_Toc320764450">
            <w:r w:rsidRPr="2EB80417">
              <w:rPr>
                <w:rStyle w:val="Hyperlinkki"/>
              </w:rPr>
              <w:t>4.1</w:t>
            </w:r>
            <w:r w:rsidR="00B1195A">
              <w:tab/>
            </w:r>
            <w:r w:rsidRPr="2EB80417">
              <w:rPr>
                <w:rStyle w:val="Hyperlinkki"/>
              </w:rPr>
              <w:t>Valinnaisten aineiden esittely</w:t>
            </w:r>
            <w:r w:rsidR="00B1195A">
              <w:tab/>
            </w:r>
            <w:r w:rsidR="00B1195A">
              <w:fldChar w:fldCharType="begin"/>
            </w:r>
            <w:r w:rsidR="00B1195A">
              <w:instrText>PAGEREF _Toc320764450 \h</w:instrText>
            </w:r>
            <w:r w:rsidR="00B1195A">
              <w:fldChar w:fldCharType="separate"/>
            </w:r>
            <w:r w:rsidRPr="2EB80417">
              <w:rPr>
                <w:rStyle w:val="Hyperlinkki"/>
              </w:rPr>
              <w:t>6</w:t>
            </w:r>
            <w:r w:rsidR="00B1195A">
              <w:fldChar w:fldCharType="end"/>
            </w:r>
          </w:hyperlink>
        </w:p>
        <w:p w:rsidR="00B1195A" w:rsidP="2EB80417" w:rsidRDefault="2EB80417" w14:paraId="1A2884B4" w14:textId="6D74EB3D">
          <w:pPr>
            <w:pStyle w:val="Sisluet3"/>
            <w:tabs>
              <w:tab w:val="clear" w:pos="9628"/>
              <w:tab w:val="left" w:pos="1200"/>
              <w:tab w:val="right" w:leader="dot" w:pos="9615"/>
            </w:tabs>
            <w:rPr>
              <w:rStyle w:val="Hyperlinkki"/>
              <w:kern w:val="2"/>
              <w:lang w:eastAsia="fi-FI"/>
              <w14:ligatures w14:val="standardContextual"/>
            </w:rPr>
          </w:pPr>
          <w:hyperlink w:anchor="_Toc1279310876">
            <w:r w:rsidRPr="2EB80417">
              <w:rPr>
                <w:rStyle w:val="Hyperlinkki"/>
              </w:rPr>
              <w:t>4.1.1</w:t>
            </w:r>
            <w:r w:rsidR="00B1195A">
              <w:tab/>
            </w:r>
            <w:r w:rsidRPr="2EB80417">
              <w:rPr>
                <w:rStyle w:val="Hyperlinkki"/>
              </w:rPr>
              <w:t>Syventävät valinnaiset aineet</w:t>
            </w:r>
            <w:r w:rsidR="00B1195A">
              <w:tab/>
            </w:r>
            <w:r w:rsidR="00B1195A">
              <w:fldChar w:fldCharType="begin"/>
            </w:r>
            <w:r w:rsidR="00B1195A">
              <w:instrText>PAGEREF _Toc1279310876 \h</w:instrText>
            </w:r>
            <w:r w:rsidR="00B1195A">
              <w:fldChar w:fldCharType="separate"/>
            </w:r>
            <w:r w:rsidRPr="2EB80417">
              <w:rPr>
                <w:rStyle w:val="Hyperlinkki"/>
              </w:rPr>
              <w:t>7</w:t>
            </w:r>
            <w:r w:rsidR="00B1195A">
              <w:fldChar w:fldCharType="end"/>
            </w:r>
          </w:hyperlink>
        </w:p>
        <w:p w:rsidR="00B1195A" w:rsidP="2EB80417" w:rsidRDefault="2EB80417" w14:paraId="1F77BCBE" w14:textId="3671A9D5">
          <w:pPr>
            <w:pStyle w:val="Sisluet3"/>
            <w:tabs>
              <w:tab w:val="clear" w:pos="9628"/>
              <w:tab w:val="left" w:pos="1200"/>
              <w:tab w:val="right" w:leader="dot" w:pos="9615"/>
            </w:tabs>
            <w:rPr>
              <w:rStyle w:val="Hyperlinkki"/>
              <w:kern w:val="2"/>
              <w:lang w:eastAsia="fi-FI"/>
              <w14:ligatures w14:val="standardContextual"/>
            </w:rPr>
          </w:pPr>
          <w:hyperlink w:anchor="_Toc1640856316">
            <w:r w:rsidRPr="2EB80417">
              <w:rPr>
                <w:rStyle w:val="Hyperlinkki"/>
              </w:rPr>
              <w:t>4.1.2</w:t>
            </w:r>
            <w:r w:rsidR="00B1195A">
              <w:tab/>
            </w:r>
            <w:r w:rsidRPr="2EB80417">
              <w:rPr>
                <w:rStyle w:val="Hyperlinkki"/>
              </w:rPr>
              <w:t>Soveltavat valinnaiset aineet</w:t>
            </w:r>
            <w:r w:rsidR="00B1195A">
              <w:tab/>
            </w:r>
            <w:r w:rsidR="00B1195A">
              <w:fldChar w:fldCharType="begin"/>
            </w:r>
            <w:r w:rsidR="00B1195A">
              <w:instrText>PAGEREF _Toc1640856316 \h</w:instrText>
            </w:r>
            <w:r w:rsidR="00B1195A">
              <w:fldChar w:fldCharType="separate"/>
            </w:r>
            <w:r w:rsidRPr="2EB80417">
              <w:rPr>
                <w:rStyle w:val="Hyperlinkki"/>
              </w:rPr>
              <w:t>7</w:t>
            </w:r>
            <w:r w:rsidR="00B1195A">
              <w:fldChar w:fldCharType="end"/>
            </w:r>
          </w:hyperlink>
          <w:r w:rsidR="00B1195A">
            <w:fldChar w:fldCharType="end"/>
          </w:r>
        </w:p>
      </w:sdtContent>
      <w:sdtEndPr>
        <w:rPr>
          <w:rFonts w:ascii="Source Sans Pro" w:hAnsi="Source Sans Pro" w:eastAsia="Calibri" w:cs="Calibri (Leipäteksti)" w:eastAsiaTheme="minorAscii"/>
          <w:noProof/>
          <w:color w:val="auto"/>
          <w:sz w:val="24"/>
          <w:szCs w:val="24"/>
          <w:lang w:eastAsia="en-US"/>
        </w:rPr>
      </w:sdtEndPr>
    </w:sdt>
    <w:p w:rsidR="008514A8" w:rsidP="3104A19D" w:rsidRDefault="008514A8" w14:paraId="790A2929" w14:textId="4F908636">
      <w:pPr>
        <w:pStyle w:val="Sisluet3"/>
        <w:tabs>
          <w:tab w:val="clear" w:pos="9628"/>
          <w:tab w:val="left" w:pos="1200"/>
          <w:tab w:val="right" w:leader="dot" w:pos="9615"/>
        </w:tabs>
        <w:rPr>
          <w:rStyle w:val="Hyperlinkki"/>
          <w:kern w:val="2"/>
          <w:lang w:eastAsia="fi-FI"/>
          <w14:ligatures w14:val="standardContextual"/>
        </w:rPr>
      </w:pPr>
    </w:p>
    <w:p w:rsidR="00502558" w:rsidRDefault="00502558" w14:paraId="5F6419A2" w14:textId="233F0C0F"/>
    <w:p w:rsidR="008B08CB" w:rsidP="04AF3C76" w:rsidRDefault="008B08CB" w14:paraId="51B9C81C" w14:textId="3EBD1CA8">
      <w:pPr>
        <w:pStyle w:val="Sisluet1"/>
        <w:tabs>
          <w:tab w:val="clear" w:pos="9628"/>
          <w:tab w:val="left" w:pos="480"/>
          <w:tab w:val="right" w:leader="dot" w:pos="9630"/>
        </w:tabs>
        <w:rPr>
          <w:rStyle w:val="Hyperlinkki"/>
          <w:kern w:val="2"/>
          <w:lang w:eastAsia="fi-FI"/>
          <w14:ligatures w14:val="standardContextual"/>
        </w:rPr>
      </w:pPr>
    </w:p>
    <w:p w:rsidR="00F471A3" w:rsidP="541EFF19" w:rsidRDefault="00F471A3" w14:paraId="37FE810E" w14:textId="5F3EA8EC">
      <w:pPr>
        <w:pStyle w:val="Sisluet1"/>
        <w:tabs>
          <w:tab w:val="clear" w:pos="9628"/>
          <w:tab w:val="left" w:pos="480"/>
          <w:tab w:val="right" w:leader="dot" w:pos="9630"/>
        </w:tabs>
        <w:rPr>
          <w:rStyle w:val="Hyperlinkki"/>
          <w:kern w:val="2"/>
          <w:lang w:eastAsia="fi-FI"/>
          <w14:ligatures w14:val="standardContextual"/>
        </w:rPr>
      </w:pPr>
    </w:p>
    <w:p w:rsidR="003F1405" w:rsidP="003F1405" w:rsidRDefault="003F1405" w14:paraId="4B59C424" w14:textId="42AEA7DD"/>
    <w:p w:rsidR="0097136F" w:rsidRDefault="0097136F" w14:paraId="4DC6892C" w14:textId="77777777">
      <w:pPr>
        <w:rPr>
          <w:rFonts w:ascii="Tahoma" w:hAnsi="Tahoma"/>
        </w:rPr>
      </w:pPr>
    </w:p>
    <w:p w:rsidRPr="00253BAC" w:rsidR="0083457C" w:rsidP="0083457C" w:rsidRDefault="00E60A5F" w14:paraId="54892CA2" w14:textId="5E4DF743">
      <w:pPr>
        <w:pStyle w:val="Luettelokappale"/>
        <w:numPr>
          <w:ilvl w:val="0"/>
          <w:numId w:val="45"/>
        </w:numPr>
        <w:rPr>
          <w:rFonts w:ascii="Tahoma" w:hAnsi="Tahoma"/>
          <w:color w:val="FF0000"/>
        </w:rPr>
      </w:pPr>
      <w:r w:rsidRPr="00253BAC">
        <w:rPr>
          <w:rFonts w:ascii="Tahoma" w:hAnsi="Tahoma"/>
        </w:rPr>
        <w:br w:type="page"/>
      </w:r>
    </w:p>
    <w:p w:rsidR="00E778B1" w:rsidP="00AA71AD" w:rsidRDefault="00E778B1" w14:paraId="7C920F45" w14:textId="41F92B56">
      <w:pPr>
        <w:pStyle w:val="Otsikko1"/>
      </w:pPr>
      <w:bookmarkStart w:name="_Toc1801768709" w:id="0"/>
      <w:bookmarkStart w:name="_Toc157763230" w:id="1"/>
      <w:r>
        <w:lastRenderedPageBreak/>
        <w:t>Yleistä</w:t>
      </w:r>
      <w:bookmarkEnd w:id="0"/>
    </w:p>
    <w:p w:rsidRPr="00C56521" w:rsidR="00E778B1" w:rsidP="00E778B1" w:rsidRDefault="00E778B1" w14:paraId="422DE34A" w14:textId="2DF9CDA4">
      <w:pPr>
        <w:pStyle w:val="Leiptekstikanteen"/>
      </w:pPr>
      <w:r>
        <w:t xml:space="preserve">Tämä opas on tarkoitettu </w:t>
      </w:r>
      <w:r w:rsidR="0061512C">
        <w:t xml:space="preserve">Kinnarin koulun </w:t>
      </w:r>
      <w:r w:rsidRPr="3104A19D">
        <w:t>oppilaille</w:t>
      </w:r>
      <w:r>
        <w:t xml:space="preserve"> ja heidän huoltajilleen antamaan tietoa</w:t>
      </w:r>
      <w:r w:rsidR="000C44BA">
        <w:t xml:space="preserve"> valinnaisista opinnoista ja niiden valitsemisesta</w:t>
      </w:r>
      <w:r>
        <w:t xml:space="preserve"> </w:t>
      </w:r>
      <w:r w:rsidRPr="003B78CE">
        <w:t>lukuvuo</w:t>
      </w:r>
      <w:r w:rsidR="000C44BA">
        <w:t xml:space="preserve">nna </w:t>
      </w:r>
      <w:r w:rsidR="0061512C">
        <w:t>2026-2027</w:t>
      </w:r>
      <w:r>
        <w:t xml:space="preserve">. </w:t>
      </w:r>
      <w:r w:rsidRPr="00C56521">
        <w:t xml:space="preserve">Oppaassa </w:t>
      </w:r>
      <w:r w:rsidRPr="00C56521" w:rsidR="00C873C8">
        <w:t xml:space="preserve">on kuvattu valmiiksi sijoitetut </w:t>
      </w:r>
      <w:r w:rsidRPr="00C56521">
        <w:t>taide- ja taitoaineiden valinnaiset tunnit</w:t>
      </w:r>
      <w:r w:rsidRPr="00C56521" w:rsidR="000C44BA">
        <w:t xml:space="preserve"> </w:t>
      </w:r>
      <w:r w:rsidRPr="00C56521">
        <w:t xml:space="preserve">ja </w:t>
      </w:r>
      <w:r w:rsidRPr="00C56521" w:rsidR="00C873C8">
        <w:t>oppilaiden valittavaksi tarjotut</w:t>
      </w:r>
      <w:r w:rsidRPr="00C56521" w:rsidR="00F41D51">
        <w:t xml:space="preserve"> </w:t>
      </w:r>
      <w:r w:rsidRPr="00C56521">
        <w:t>valinnaiset aineet sekä niiden tavoitteet, sisällöt ja arviointiperusteet.</w:t>
      </w:r>
    </w:p>
    <w:p w:rsidRPr="00C56521" w:rsidR="00E778B1" w:rsidP="00E778B1" w:rsidRDefault="00B53D4F" w14:paraId="776F9E99" w14:textId="3C324208">
      <w:pPr>
        <w:pStyle w:val="Leiptekstikanteen"/>
        <w:rPr>
          <w:color w:val="FF0000"/>
        </w:rPr>
      </w:pPr>
      <w:r w:rsidRPr="00C56521">
        <w:t>V</w:t>
      </w:r>
      <w:r w:rsidRPr="00C56521" w:rsidR="00C873C8">
        <w:t>alinnaisten aineiden v</w:t>
      </w:r>
      <w:r w:rsidRPr="00C56521">
        <w:t>alinnat tehdään</w:t>
      </w:r>
      <w:r w:rsidRPr="00C56521" w:rsidR="00C873C8">
        <w:t xml:space="preserve"> vuosiluokilla 3-5</w:t>
      </w:r>
      <w:r w:rsidRPr="00C56521">
        <w:t xml:space="preserve"> seuraavaa lukuvuotta varten. </w:t>
      </w:r>
      <w:r w:rsidRPr="00C56521" w:rsidR="00C56521">
        <w:t xml:space="preserve">Valinnaisia aineita opiskellaan vuosiluokilla 4, 5 ja 6. </w:t>
      </w:r>
      <w:r w:rsidRPr="00C56521" w:rsidR="001970FD">
        <w:t xml:space="preserve">Valintoihin sitoudutaan </w:t>
      </w:r>
      <w:r w:rsidRPr="00C56521" w:rsidR="002D5953">
        <w:t xml:space="preserve">koko lukuvuodeksi </w:t>
      </w:r>
      <w:r w:rsidRPr="00C56521" w:rsidR="001970FD">
        <w:t>eikä niitä voi vaihtaa ilman erityisen painavaa</w:t>
      </w:r>
      <w:r w:rsidRPr="00C56521" w:rsidR="002D5953">
        <w:t xml:space="preserve"> syytä</w:t>
      </w:r>
      <w:r w:rsidRPr="00C56521" w:rsidR="6124D582">
        <w:t xml:space="preserve"> (esim. oppilaan terveydelliset syyt)</w:t>
      </w:r>
      <w:r w:rsidRPr="00C56521" w:rsidR="001970FD">
        <w:t xml:space="preserve">. </w:t>
      </w:r>
      <w:r w:rsidRPr="00C56521" w:rsidR="00F41D51">
        <w:t>Valinnat tehdään yhdessä huoltajan kanssa.</w:t>
      </w:r>
    </w:p>
    <w:p w:rsidRPr="00C56521" w:rsidR="00E778B1" w:rsidP="00E778B1" w:rsidRDefault="00E778B1" w14:paraId="1BEAA287" w14:textId="793F3D34">
      <w:pPr>
        <w:pStyle w:val="Leiptekstikanteen"/>
      </w:pPr>
      <w:r w:rsidRPr="00C56521">
        <w:t>Koululla on</w:t>
      </w:r>
      <w:r w:rsidRPr="00C56521" w:rsidR="002D5953">
        <w:t xml:space="preserve"> </w:t>
      </w:r>
      <w:r w:rsidRPr="00C56521">
        <w:t xml:space="preserve">oikeus päättää toteutettavista valinnaisista aineista ja </w:t>
      </w:r>
      <w:r w:rsidRPr="00C56521" w:rsidR="007C2193">
        <w:t>ryhmien muodostamisesta</w:t>
      </w:r>
      <w:r w:rsidRPr="00C56521">
        <w:t>.</w:t>
      </w:r>
      <w:r w:rsidRPr="00C56521" w:rsidR="00C95DD5">
        <w:t xml:space="preserve"> </w:t>
      </w:r>
      <w:r w:rsidRPr="00C56521">
        <w:t>Mikäli oppilaan ensimmäinen valinta ei toteudu, valinnai</w:t>
      </w:r>
      <w:r w:rsidRPr="00C56521" w:rsidR="007C2193">
        <w:t>nen</w:t>
      </w:r>
      <w:r w:rsidRPr="00C56521" w:rsidR="00AE6135">
        <w:t xml:space="preserve"> pyritään toteuttamaan</w:t>
      </w:r>
      <w:r w:rsidRPr="00C56521">
        <w:t xml:space="preserve"> varavalintojen perusteella. </w:t>
      </w:r>
      <w:r w:rsidRPr="00C56521" w:rsidR="00F41D51">
        <w:t xml:space="preserve">Valinnaisten opintojen </w:t>
      </w:r>
      <w:r w:rsidRPr="00C56521">
        <w:t xml:space="preserve">suorittaminen edellyttää säännöllistä läsnäoloa ja aktiivista työskentelyä. </w:t>
      </w:r>
    </w:p>
    <w:p w:rsidR="007E3B92" w:rsidP="7EF0A86A" w:rsidRDefault="00A25B6C" w14:paraId="08374223" w14:textId="6436528D">
      <w:pPr>
        <w:pStyle w:val="Leiptekstikanteen"/>
        <w:rPr>
          <w:i w:val="1"/>
          <w:iCs w:val="1"/>
        </w:rPr>
      </w:pPr>
      <w:r w:rsidR="007E3B92">
        <w:rPr/>
        <w:t xml:space="preserve">Koululla lisätietoa </w:t>
      </w:r>
      <w:r w:rsidR="000C44BA">
        <w:rPr/>
        <w:t xml:space="preserve">valinnaisista opinnoista </w:t>
      </w:r>
      <w:r w:rsidR="007E3B92">
        <w:rPr/>
        <w:t>antaa:</w:t>
      </w:r>
      <w:r w:rsidR="52AAD099">
        <w:rPr/>
        <w:t xml:space="preserve"> </w:t>
      </w:r>
      <w:r w:rsidRPr="7EF0A86A" w:rsidR="00A25B6C">
        <w:rPr>
          <w:i w:val="1"/>
          <w:iCs w:val="1"/>
        </w:rPr>
        <w:t xml:space="preserve">Rehtori </w:t>
      </w:r>
      <w:r w:rsidRPr="7EF0A86A" w:rsidR="003E0129">
        <w:rPr>
          <w:i w:val="1"/>
          <w:iCs w:val="1"/>
        </w:rPr>
        <w:t xml:space="preserve">Päivi Oinasmäki 040 315 </w:t>
      </w:r>
      <w:r w:rsidRPr="7EF0A86A" w:rsidR="00A25B6C">
        <w:rPr>
          <w:i w:val="1"/>
          <w:iCs w:val="1"/>
        </w:rPr>
        <w:t>2816</w:t>
      </w:r>
      <w:r w:rsidRPr="7EF0A86A" w:rsidR="7EE663DD">
        <w:rPr>
          <w:i w:val="1"/>
          <w:iCs w:val="1"/>
        </w:rPr>
        <w:t xml:space="preserve"> </w:t>
      </w:r>
      <w:hyperlink r:id="R4222bcdd92424126">
        <w:r w:rsidRPr="7EF0A86A" w:rsidR="003E0129">
          <w:rPr>
            <w:rStyle w:val="Hyperlinkki"/>
            <w:i w:val="1"/>
            <w:iCs w:val="1"/>
          </w:rPr>
          <w:t>paivi.oinasmaki@jarvenpaa.fi</w:t>
        </w:r>
      </w:hyperlink>
    </w:p>
    <w:p w:rsidR="7EF0A86A" w:rsidP="7EF0A86A" w:rsidRDefault="7EF0A86A" w14:paraId="5E291805" w14:textId="2072F097">
      <w:pPr>
        <w:pStyle w:val="Leiptekstikanteen"/>
        <w:rPr>
          <w:i w:val="1"/>
          <w:iCs w:val="1"/>
        </w:rPr>
      </w:pPr>
    </w:p>
    <w:p w:rsidRPr="00F41D51" w:rsidR="00AA71AD" w:rsidP="0083457C" w:rsidRDefault="00AA71AD" w14:paraId="190E4BB8" w14:textId="0A1BDE71">
      <w:pPr>
        <w:pStyle w:val="Otsikko1"/>
        <w:rPr>
          <w:color w:val="auto"/>
        </w:rPr>
      </w:pPr>
      <w:bookmarkStart w:name="_Toc157763231" w:id="2"/>
      <w:bookmarkStart w:name="_Toc157763232" w:id="3"/>
      <w:bookmarkStart w:name="_Toc1102896300" w:id="4"/>
      <w:bookmarkEnd w:id="1"/>
      <w:r>
        <w:t>V</w:t>
      </w:r>
      <w:bookmarkEnd w:id="2"/>
      <w:r>
        <w:t xml:space="preserve">alinnaisuus </w:t>
      </w:r>
      <w:bookmarkEnd w:id="3"/>
      <w:r w:rsidRPr="2EB80417" w:rsidR="00F41D51">
        <w:rPr>
          <w:color w:val="auto"/>
        </w:rPr>
        <w:t>alakoulussa</w:t>
      </w:r>
      <w:bookmarkEnd w:id="4"/>
    </w:p>
    <w:p w:rsidR="005B639E" w:rsidP="00A5344C" w:rsidRDefault="005B639E" w14:paraId="497C7A61" w14:textId="251A80B7">
      <w:pPr>
        <w:pStyle w:val="Leiptekstikanteen"/>
      </w:pPr>
      <w:r w:rsidRPr="00C56521">
        <w:t>Perusopetuksen valinnaisten opintojen yhteisenä tehtävänä on syventää oppimista</w:t>
      </w:r>
      <w:r w:rsidR="00C56521">
        <w:t xml:space="preserve"> ja</w:t>
      </w:r>
      <w:r w:rsidRPr="00C56521">
        <w:t xml:space="preserve"> laajentaa opintoja. Valinnaiset opinnot tarjoavat oppilaille mahdollisuuden kehittää osaamistaan </w:t>
      </w:r>
      <w:r w:rsidRPr="00C56521">
        <w:lastRenderedPageBreak/>
        <w:t xml:space="preserve">kiinnostuksensa </w:t>
      </w:r>
      <w:r w:rsidRPr="00C56521" w:rsidR="00C50701">
        <w:t>mukaisesti</w:t>
      </w:r>
      <w:r w:rsidRPr="00C56521">
        <w:t>. Valinnaisuus tukee opiskelumotivaatiota ja kartuttaa valintojen tekemisen taitoja.</w:t>
      </w:r>
    </w:p>
    <w:p w:rsidRPr="002D5953" w:rsidR="008D7F92" w:rsidP="008D7F92" w:rsidRDefault="008D7F92" w14:paraId="16D59B7C" w14:textId="5A87D2E2">
      <w:pPr>
        <w:pStyle w:val="Leipteksti"/>
        <w:ind w:left="0"/>
      </w:pPr>
      <w:r w:rsidRPr="002D5953">
        <w:t>Valinnais</w:t>
      </w:r>
      <w:r w:rsidRPr="002D5953" w:rsidR="00667602">
        <w:t>ia</w:t>
      </w:r>
      <w:r w:rsidRPr="002D5953">
        <w:t xml:space="preserve"> opin</w:t>
      </w:r>
      <w:r w:rsidRPr="002D5953" w:rsidR="00667602">
        <w:t>toja on kahdenlaisia:</w:t>
      </w:r>
    </w:p>
    <w:p w:rsidR="008D7F92" w:rsidP="1AFEBDF4" w:rsidRDefault="008D7F92" w14:paraId="5077030A" w14:textId="4CFF9193">
      <w:pPr>
        <w:pStyle w:val="Leipteksti"/>
        <w:suppressLineNumbers w:val="0"/>
        <w:bidi w:val="0"/>
        <w:spacing w:before="0" w:beforeAutospacing="off" w:after="240" w:afterAutospacing="off" w:line="259" w:lineRule="auto"/>
        <w:ind w:left="0" w:right="0"/>
        <w:jc w:val="left"/>
      </w:pPr>
      <w:r w:rsidR="008D7F92">
        <w:rPr/>
        <w:t>A) Taide- ja taitoaineiden valinnaiset tunnit</w:t>
      </w:r>
      <w:r w:rsidR="4DA53556">
        <w:rPr/>
        <w:t>, jotka on sijoitettu suoraan Järvenpään tuntijakoon.</w:t>
      </w:r>
    </w:p>
    <w:p w:rsidRPr="00233B4A" w:rsidR="007572BC" w:rsidP="00233B4A" w:rsidRDefault="008D7F92" w14:paraId="769F18A2" w14:textId="124EF9A3">
      <w:pPr>
        <w:pStyle w:val="Leipteksti"/>
        <w:ind w:left="0"/>
      </w:pPr>
      <w:r>
        <w:t>B)  Valinnaiset aineet</w:t>
      </w:r>
      <w:r w:rsidR="00AE6135">
        <w:t xml:space="preserve">: </w:t>
      </w:r>
      <w:r w:rsidR="00663890">
        <w:t>syventävät ja soveltavat valinnaiset aineet</w:t>
      </w:r>
      <w:r w:rsidR="00233B4A">
        <w:t xml:space="preserve"> </w:t>
      </w:r>
    </w:p>
    <w:p w:rsidR="00765495" w:rsidP="007572BC" w:rsidRDefault="00962158" w14:paraId="2F588AC0" w14:textId="1A8FCF1E">
      <w:pPr>
        <w:pStyle w:val="Leipteksti"/>
        <w:ind w:left="0"/>
      </w:pPr>
      <w:r w:rsidRPr="005B639E">
        <w:t>Järvenpää</w:t>
      </w:r>
      <w:r w:rsidR="00D81E96">
        <w:t>n</w:t>
      </w:r>
      <w:r w:rsidRPr="005B639E">
        <w:t xml:space="preserve"> </w:t>
      </w:r>
      <w:r w:rsidR="00D81E96">
        <w:t xml:space="preserve">alakouluissa </w:t>
      </w:r>
      <w:r w:rsidRPr="005B639E">
        <w:t>taide- ja taitoaineiden valinnaisia</w:t>
      </w:r>
      <w:r w:rsidR="005B639E">
        <w:t xml:space="preserve"> tunteja</w:t>
      </w:r>
      <w:r w:rsidRPr="005B639E">
        <w:t xml:space="preserve"> ja valinnais</w:t>
      </w:r>
      <w:r w:rsidR="005B639E">
        <w:t>ia aineita</w:t>
      </w:r>
      <w:r w:rsidRPr="005B639E">
        <w:t xml:space="preserve"> opiskellaan seuraavasti</w:t>
      </w:r>
      <w:r w:rsidR="008D2E50">
        <w:t>:</w:t>
      </w:r>
    </w:p>
    <w:p w:rsidRPr="00A77CCD" w:rsidR="00D8659A" w:rsidP="007572BC" w:rsidRDefault="0BB63DA1" w14:paraId="3581E5F8" w14:textId="48465E3D">
      <w:pPr>
        <w:pStyle w:val="Leipteksti"/>
        <w:ind w:left="0"/>
        <w:rPr>
          <w:color w:val="FF0000"/>
        </w:rPr>
      </w:pPr>
      <w:r>
        <w:rPr>
          <w:noProof/>
        </w:rPr>
        <w:drawing>
          <wp:inline distT="0" distB="0" distL="0" distR="0" wp14:anchorId="6CA5ACAC" wp14:editId="2A34125F">
            <wp:extent cx="3932260" cy="1841790"/>
            <wp:effectExtent l="0" t="0" r="0" b="6350"/>
            <wp:docPr id="1734520172"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32260" cy="1841790"/>
                    </a:xfrm>
                    <a:prstGeom prst="rect">
                      <a:avLst/>
                    </a:prstGeom>
                    <a:noFill/>
                    <a:ln>
                      <a:noFill/>
                    </a:ln>
                  </pic:spPr>
                </pic:pic>
              </a:graphicData>
            </a:graphic>
          </wp:inline>
        </w:drawing>
      </w:r>
    </w:p>
    <w:p w:rsidR="00D8659A" w:rsidP="005216B4" w:rsidRDefault="00D8659A" w14:paraId="4C5C2811" w14:textId="77777777">
      <w:pPr>
        <w:pStyle w:val="Leipteksti"/>
        <w:ind w:left="0"/>
        <w:rPr>
          <w:rStyle w:val="normaltextrun"/>
        </w:rPr>
      </w:pPr>
    </w:p>
    <w:p w:rsidR="005216B4" w:rsidP="005216B4" w:rsidRDefault="005216B4" w14:paraId="28CD453F" w14:textId="6F52D266">
      <w:pPr>
        <w:pStyle w:val="Leipteksti"/>
        <w:ind w:left="0"/>
        <w:rPr>
          <w:rStyle w:val="Hyperlinkki"/>
        </w:rPr>
      </w:pPr>
      <w:r>
        <w:t xml:space="preserve">Tuntijakoon kokonaisuudessaan voi tutustua </w:t>
      </w:r>
      <w:r w:rsidR="008D2E50">
        <w:t xml:space="preserve">Järvenpään perusopetuksen </w:t>
      </w:r>
      <w:r>
        <w:t xml:space="preserve">opetussuunnitelmassa: </w:t>
      </w:r>
      <w:hyperlink w:history="1" w:anchor="/fi/opetussuunnitelma/20659/perusopetus%2Ftiedot/tekstikappale/38779" r:id="rId13">
        <w:r>
          <w:rPr>
            <w:rStyle w:val="Hyperlinkki"/>
          </w:rPr>
          <w:t>Järvenpään kaupungin perusopetuksen opetussuunnitelma - ePerusteet (opintopolku.fi)</w:t>
        </w:r>
      </w:hyperlink>
    </w:p>
    <w:p w:rsidRPr="00F41D51" w:rsidR="00FC7E1E" w:rsidP="005216B4" w:rsidRDefault="00FC7E1E" w14:paraId="739CA585" w14:textId="31C2A828">
      <w:pPr>
        <w:pStyle w:val="Leipteksti"/>
        <w:ind w:left="0"/>
        <w:rPr>
          <w:color w:val="00A7BC" w:themeColor="hyperlink"/>
        </w:rPr>
      </w:pPr>
    </w:p>
    <w:p w:rsidR="00335B23" w:rsidP="00B122BE" w:rsidRDefault="00FC7E1E" w14:paraId="2BA5A3A1" w14:textId="77777777">
      <w:pPr>
        <w:pStyle w:val="Otsikko1"/>
      </w:pPr>
      <w:bookmarkStart w:name="_Toc1441653075" w:id="5"/>
      <w:r>
        <w:t>Valinnaisten opintojen arviointi</w:t>
      </w:r>
      <w:bookmarkEnd w:id="5"/>
      <w:r w:rsidR="008D2E50">
        <w:t xml:space="preserve"> </w:t>
      </w:r>
    </w:p>
    <w:p w:rsidR="00335B23" w:rsidP="00A77CCD" w:rsidRDefault="00335B23" w14:paraId="098E572C" w14:textId="4C63B90A">
      <w:pPr>
        <w:pStyle w:val="Leiptekstikanteen"/>
      </w:pPr>
      <w:r>
        <w:t xml:space="preserve">Taide- ja taitoaineiden valinnaisten tuntien sekä valinnaisten aineiden suorittaminen edellyttää säännöllistä läsnäoloa ja aktiivista työskentelyä. </w:t>
      </w:r>
    </w:p>
    <w:p w:rsidR="00A77CCD" w:rsidP="00335B23" w:rsidRDefault="00A77CCD" w14:paraId="14C2363E" w14:textId="77777777">
      <w:pPr>
        <w:pStyle w:val="Leipteksti"/>
        <w:ind w:left="0"/>
        <w:rPr>
          <w:b/>
          <w:bCs/>
        </w:rPr>
      </w:pPr>
    </w:p>
    <w:p w:rsidR="00335B23" w:rsidP="00335B23" w:rsidRDefault="00335B23" w14:paraId="4CE33740" w14:textId="2C65BF79">
      <w:pPr>
        <w:pStyle w:val="Leipteksti"/>
        <w:ind w:left="0"/>
      </w:pPr>
      <w:r w:rsidRPr="00233B4A">
        <w:rPr>
          <w:b/>
          <w:bCs/>
        </w:rPr>
        <w:t>A) Taide- ja taitoaineiden valinnais</w:t>
      </w:r>
      <w:r>
        <w:rPr>
          <w:b/>
          <w:bCs/>
        </w:rPr>
        <w:t>ista</w:t>
      </w:r>
      <w:r w:rsidRPr="00233B4A">
        <w:rPr>
          <w:b/>
          <w:bCs/>
        </w:rPr>
        <w:t xml:space="preserve"> tunneista</w:t>
      </w:r>
      <w:r>
        <w:t xml:space="preserve"> </w:t>
      </w:r>
      <w:r w:rsidRPr="00233B4A">
        <w:t>ei tule erillistä arvosanaa todistukseen. Taide- ja taitoaineiden valinnaiset tunnit arvioidaan osana yhteisesti</w:t>
      </w:r>
      <w:r>
        <w:t xml:space="preserve"> </w:t>
      </w:r>
      <w:r w:rsidRPr="00233B4A">
        <w:t>opiskeltavia taide- ja taitoaineita</w:t>
      </w:r>
      <w:r>
        <w:t xml:space="preserve"> (</w:t>
      </w:r>
      <w:r w:rsidRPr="00233B4A">
        <w:t>musiikki, kuvataide, käsityö</w:t>
      </w:r>
      <w:r w:rsidR="00A77CCD">
        <w:t xml:space="preserve"> ja</w:t>
      </w:r>
      <w:r w:rsidRPr="00233B4A">
        <w:t xml:space="preserve"> liikunta</w:t>
      </w:r>
      <w:r>
        <w:t>).</w:t>
      </w:r>
      <w:r w:rsidR="00A77CCD">
        <w:t xml:space="preserve"> Nämä tunnit on sijoitettu valmiiksi alakoulujen tuntijakoon. </w:t>
      </w:r>
    </w:p>
    <w:p w:rsidR="00F705D5" w:rsidP="00967A7B" w:rsidRDefault="00335B23" w14:paraId="001E6C10" w14:textId="3EDF0F93">
      <w:pPr>
        <w:pStyle w:val="Leiptekstikanteen"/>
      </w:pPr>
      <w:r w:rsidRPr="00233B4A">
        <w:rPr>
          <w:b/>
          <w:bCs/>
        </w:rPr>
        <w:t>B) Valinnainen aine</w:t>
      </w:r>
      <w:r w:rsidRPr="00233B4A">
        <w:t xml:space="preserve"> tulee todistukseen näkyviin omana oppiaineenaan. </w:t>
      </w:r>
      <w:r w:rsidR="00A77CCD">
        <w:t>V</w:t>
      </w:r>
      <w:r w:rsidRPr="00233B4A">
        <w:t>alin</w:t>
      </w:r>
      <w:r>
        <w:t xml:space="preserve">nainen </w:t>
      </w:r>
      <w:r w:rsidRPr="00322723">
        <w:t xml:space="preserve">aine </w:t>
      </w:r>
      <w:r w:rsidRPr="00535ED2">
        <w:t>(</w:t>
      </w:r>
      <w:r w:rsidRPr="00535ED2" w:rsidR="00322723">
        <w:t xml:space="preserve">0,5vvt </w:t>
      </w:r>
      <w:r w:rsidRPr="00535ED2" w:rsidR="00A23A70">
        <w:t>+ 0,5 vvt</w:t>
      </w:r>
      <w:r w:rsidRPr="00535ED2">
        <w:t>)</w:t>
      </w:r>
      <w:r w:rsidRPr="00322723">
        <w:t xml:space="preserve"> arvioidaan</w:t>
      </w:r>
      <w:r w:rsidRPr="00233B4A">
        <w:t xml:space="preserve"> hyväksytty</w:t>
      </w:r>
      <w:r w:rsidR="00C50701">
        <w:t>/hylätty -</w:t>
      </w:r>
      <w:r w:rsidRPr="00233B4A">
        <w:t xml:space="preserve">merkinnällä. </w:t>
      </w:r>
      <w:r w:rsidR="00967A7B">
        <w:t>Mikäli sanallisesti arvioitu (hyväksytty</w:t>
      </w:r>
      <w:r w:rsidR="46584E00">
        <w:t xml:space="preserve"> -</w:t>
      </w:r>
      <w:r w:rsidR="00967A7B">
        <w:t>merkintä) valinnainen aine katsotaan jonkin yhteisen oppiaineen syventäviksi opinnoiksi, sen suoritus voi korottaa kyseisen oppiaineen arvosanaa.</w:t>
      </w:r>
      <w:r w:rsidR="00F705D5">
        <w:t xml:space="preserve"> </w:t>
      </w:r>
    </w:p>
    <w:p w:rsidRPr="0026764E" w:rsidR="00967A7B" w:rsidP="00967A7B" w:rsidRDefault="00F705D5" w14:paraId="7F3DB752" w14:textId="70EAE6E9">
      <w:pPr>
        <w:pStyle w:val="Leiptekstikanteen"/>
      </w:pPr>
      <w:r>
        <w:t>Yhteisen oppiaineen syventävät valinnaiset aineet merkitään todistukseen välittömästi kyseisen oppiaineen alle. Ne valinnaiset aineet, jotka eivät liity mihinkään yhteiseen oppiaineeseen</w:t>
      </w:r>
      <w:r w:rsidR="0BDAC16F">
        <w:t xml:space="preserve"> tai sisältävät aineksia useasta eri oppiaineesta,</w:t>
      </w:r>
      <w:r>
        <w:t xml:space="preserve"> merkitään todistukseen otsikon ”soveltavat valinnaiset aineet” alle. </w:t>
      </w:r>
      <w:r w:rsidR="00457B69">
        <w:t>J</w:t>
      </w:r>
      <w:r w:rsidR="002708C8">
        <w:t>okainen tarjottava valinnainen aine muodostaa oman oppimääränsä, joka suunnitellaan, toteutetaan ja arvioidaan itsenäisenä kokonaisuutena.</w:t>
      </w:r>
    </w:p>
    <w:p w:rsidR="00335B23" w:rsidP="00335B23" w:rsidRDefault="00335B23" w14:paraId="43CB78E7" w14:textId="7DAEBE2B">
      <w:pPr>
        <w:pStyle w:val="Leipteksti"/>
        <w:ind w:left="0"/>
      </w:pPr>
    </w:p>
    <w:p w:rsidR="004C6C3F" w:rsidP="00B07E4A" w:rsidRDefault="000735E6" w14:paraId="488A7C23" w14:textId="4869BAE1">
      <w:pPr>
        <w:pStyle w:val="Otsikko1"/>
      </w:pPr>
      <w:bookmarkStart w:name="_Toc157763235" w:id="6"/>
      <w:bookmarkStart w:name="_Toc1229560309" w:id="7"/>
      <w:r>
        <w:t>Valinnai</w:t>
      </w:r>
      <w:r w:rsidR="00B122BE">
        <w:t>s</w:t>
      </w:r>
      <w:r w:rsidR="001A2FC0">
        <w:t>ten</w:t>
      </w:r>
      <w:r w:rsidR="00B122BE">
        <w:t xml:space="preserve"> opi</w:t>
      </w:r>
      <w:r w:rsidR="001A2FC0">
        <w:t xml:space="preserve">ntojen </w:t>
      </w:r>
      <w:r w:rsidR="00B122BE">
        <w:t>valinta</w:t>
      </w:r>
      <w:r w:rsidR="00234786">
        <w:t xml:space="preserve"> omassa</w:t>
      </w:r>
      <w:r>
        <w:t xml:space="preserve"> </w:t>
      </w:r>
      <w:bookmarkEnd w:id="6"/>
      <w:r w:rsidR="00234786">
        <w:t>koulussa</w:t>
      </w:r>
      <w:bookmarkEnd w:id="7"/>
    </w:p>
    <w:p w:rsidRPr="006F31B0" w:rsidR="006F31B0" w:rsidP="006F31B0" w:rsidRDefault="006F31B0" w14:paraId="14DFEB52" w14:textId="1E0E058A">
      <w:pPr>
        <w:pStyle w:val="Leipteksti"/>
        <w:ind w:left="0"/>
      </w:pPr>
      <w:r w:rsidR="006F31B0">
        <w:rPr/>
        <w:t xml:space="preserve">Järvenpäässä valinnaiset opinnot valitaan Wilmassa </w:t>
      </w:r>
      <w:r w:rsidR="00955804">
        <w:rPr/>
        <w:t>Kinnarin koulussa alustavasti viikoilla</w:t>
      </w:r>
      <w:r w:rsidR="474FE0E5">
        <w:rPr/>
        <w:t xml:space="preserve"> 16</w:t>
      </w:r>
      <w:r w:rsidR="00955804">
        <w:rPr/>
        <w:t xml:space="preserve"> ja 1</w:t>
      </w:r>
      <w:r w:rsidR="7304D75A">
        <w:rPr/>
        <w:t>7</w:t>
      </w:r>
      <w:r w:rsidR="00955804">
        <w:rPr/>
        <w:t xml:space="preserve"> (1</w:t>
      </w:r>
      <w:r w:rsidR="27E12C9F">
        <w:rPr/>
        <w:t>3</w:t>
      </w:r>
      <w:r w:rsidR="00955804">
        <w:rPr/>
        <w:t>.</w:t>
      </w:r>
      <w:r w:rsidR="2BFCC539">
        <w:rPr/>
        <w:t xml:space="preserve"> - 24</w:t>
      </w:r>
      <w:r w:rsidR="00955804">
        <w:rPr/>
        <w:t>.4.2026)</w:t>
      </w:r>
      <w:r w:rsidR="006F31B0">
        <w:rPr/>
        <w:t>. Koulu lähettää</w:t>
      </w:r>
      <w:r w:rsidR="006F31B0">
        <w:rPr/>
        <w:t xml:space="preserve"> erillisen Wilma -viestin, kun </w:t>
      </w:r>
      <w:r w:rsidR="00546BCC">
        <w:rPr/>
        <w:t>valinnais</w:t>
      </w:r>
      <w:r w:rsidR="006F31B0">
        <w:rPr/>
        <w:t>tarjotin aukeaa</w:t>
      </w:r>
      <w:r w:rsidR="006F31B0">
        <w:rPr/>
        <w:t xml:space="preserve"> ja antaa viestissä ohjeet valintojen tekemiseksi. </w:t>
      </w:r>
    </w:p>
    <w:p w:rsidR="005E65DD" w:rsidP="67B408A3" w:rsidRDefault="005E65DD" w14:paraId="05915851" w14:textId="12D71938">
      <w:pPr>
        <w:pStyle w:val="Leiptekstikanteen"/>
        <w:spacing w:before="0"/>
        <w:ind/>
      </w:pPr>
      <w:r w:rsidR="00327693">
        <w:rPr/>
        <w:t xml:space="preserve">Kinnarin koulussa valinnaiset toteutuvat 4, 5 </w:t>
      </w:r>
      <w:r w:rsidR="00A5235F">
        <w:rPr/>
        <w:t xml:space="preserve">ja 6 luokilla siten, </w:t>
      </w:r>
      <w:r w:rsidR="00A5235F">
        <w:rPr/>
        <w:t>että jokainen</w:t>
      </w:r>
      <w:r w:rsidR="00A5235F">
        <w:rPr/>
        <w:t xml:space="preserve"> oppilas valitsee kaksi valinnaista ainetta (</w:t>
      </w:r>
      <w:r w:rsidR="0063695A">
        <w:rPr/>
        <w:t>2</w:t>
      </w:r>
      <w:r w:rsidR="4D0963DE">
        <w:rPr/>
        <w:t xml:space="preserve"> </w:t>
      </w:r>
      <w:r w:rsidR="0063695A">
        <w:rPr/>
        <w:t>x</w:t>
      </w:r>
      <w:r w:rsidR="52845A6C">
        <w:rPr/>
        <w:t xml:space="preserve"> </w:t>
      </w:r>
      <w:r w:rsidR="00A5235F">
        <w:rPr/>
        <w:t>0,5vvt lukuvuotta kohti)</w:t>
      </w:r>
      <w:r w:rsidR="0063695A">
        <w:rPr/>
        <w:t>.</w:t>
      </w:r>
      <w:r w:rsidR="00A5235F">
        <w:rPr/>
        <w:t xml:space="preserve"> </w:t>
      </w:r>
      <w:r w:rsidR="0063695A">
        <w:rPr/>
        <w:t xml:space="preserve"> Valinnat tehdään edellisen lukuvuoden keväällä seuraavaa lukuvuotta varten</w:t>
      </w:r>
      <w:r w:rsidR="005F1669">
        <w:rPr/>
        <w:t>.</w:t>
      </w:r>
      <w:r w:rsidR="406E13EC">
        <w:rPr/>
        <w:t xml:space="preserve"> </w:t>
      </w:r>
      <w:r w:rsidRPr="67B408A3" w:rsidR="406E13EC">
        <w:rPr>
          <w:i w:val="1"/>
          <w:iCs w:val="1"/>
        </w:rPr>
        <w:t>Lyhyt valinnainen aine arvioidaan hyväksytty -merkinnällä (S).</w:t>
      </w:r>
    </w:p>
    <w:p w:rsidR="67B408A3" w:rsidP="67B408A3" w:rsidRDefault="67B408A3" w14:paraId="3E4A75B8" w14:textId="20621BE2">
      <w:pPr>
        <w:pStyle w:val="Leiptekstikanteen"/>
        <w:spacing w:before="0"/>
        <w:rPr>
          <w:i w:val="1"/>
          <w:iCs w:val="1"/>
        </w:rPr>
      </w:pPr>
    </w:p>
    <w:p w:rsidR="00A5344C" w:rsidP="00A5344C" w:rsidRDefault="005A6B0E" w14:paraId="30303611" w14:textId="06D41D87">
      <w:pPr>
        <w:pStyle w:val="Otsikko2"/>
      </w:pPr>
      <w:r>
        <w:t xml:space="preserve"> </w:t>
      </w:r>
      <w:bookmarkStart w:name="_Toc320764450" w:id="8"/>
      <w:r w:rsidR="00A5344C">
        <w:t>Valinnais</w:t>
      </w:r>
      <w:r w:rsidR="009711A5">
        <w:t>ten</w:t>
      </w:r>
      <w:r w:rsidR="00A5344C">
        <w:t xml:space="preserve"> aine</w:t>
      </w:r>
      <w:r w:rsidR="009711A5">
        <w:t>iden esittely</w:t>
      </w:r>
      <w:bookmarkEnd w:id="8"/>
    </w:p>
    <w:p w:rsidR="00CC754A" w:rsidP="00CC754A" w:rsidRDefault="00080453" w14:paraId="611990BC" w14:textId="77777777">
      <w:pPr>
        <w:pStyle w:val="Leiptekstikanteen"/>
        <w:spacing w:before="0" w:after="0"/>
      </w:pPr>
      <w:r>
        <w:t>Valinnaiset aineet jaetaan syventäviin valinnaisiin aineisi</w:t>
      </w:r>
      <w:r w:rsidR="00967A7B">
        <w:t>in</w:t>
      </w:r>
      <w:r>
        <w:t xml:space="preserve"> ja soveltaviin valinnaisiin aineisiin. </w:t>
      </w:r>
    </w:p>
    <w:p w:rsidR="00CC754A" w:rsidP="7EF0A86A" w:rsidRDefault="00080453" w14:paraId="6EB495EE" w14:textId="77777777">
      <w:pPr>
        <w:pStyle w:val="Leiptekstikanteen"/>
        <w:numPr>
          <w:ilvl w:val="0"/>
          <w:numId w:val="48"/>
        </w:numPr>
        <w:spacing w:before="0" w:after="0"/>
        <w:rPr/>
      </w:pPr>
      <w:r w:rsidR="00080453">
        <w:rPr/>
        <w:t xml:space="preserve">Syventävät valinnaiset aineet syventävät </w:t>
      </w:r>
      <w:r w:rsidR="00F705D5">
        <w:rPr/>
        <w:t xml:space="preserve">ja laajentavat </w:t>
      </w:r>
      <w:r w:rsidR="00080453">
        <w:rPr/>
        <w:t>yhteis</w:t>
      </w:r>
      <w:r w:rsidR="00F705D5">
        <w:rPr/>
        <w:t>ten</w:t>
      </w:r>
      <w:r w:rsidR="005E5AA4">
        <w:rPr/>
        <w:t xml:space="preserve"> </w:t>
      </w:r>
      <w:r w:rsidR="00080453">
        <w:rPr/>
        <w:t xml:space="preserve">oppiaineiden tavoitteita ja sisältöjä. </w:t>
      </w:r>
    </w:p>
    <w:p w:rsidR="00F705D5" w:rsidP="7EF0A86A" w:rsidRDefault="00080453" w14:paraId="1CF30581" w14:textId="162D9B89">
      <w:pPr>
        <w:pStyle w:val="Leiptekstikanteen"/>
        <w:numPr>
          <w:ilvl w:val="0"/>
          <w:numId w:val="48"/>
        </w:numPr>
        <w:spacing w:before="0" w:after="0"/>
        <w:rPr/>
      </w:pPr>
      <w:r w:rsidR="00080453">
        <w:rPr/>
        <w:t>Soveltavat valinnaiset aineet voivat sisältää aineksia useasta eri oppiaineesta tai laaja-alais</w:t>
      </w:r>
      <w:r w:rsidR="00F705D5">
        <w:rPr/>
        <w:t>esta</w:t>
      </w:r>
      <w:r w:rsidR="00080453">
        <w:rPr/>
        <w:t xml:space="preserve"> osaamise</w:t>
      </w:r>
      <w:r w:rsidR="00F705D5">
        <w:rPr/>
        <w:t>sta</w:t>
      </w:r>
      <w:r w:rsidR="00080453">
        <w:rPr/>
        <w:t>.</w:t>
      </w:r>
      <w:r w:rsidR="00967A7B">
        <w:rPr/>
        <w:t xml:space="preserve"> </w:t>
      </w:r>
    </w:p>
    <w:p w:rsidR="67B408A3" w:rsidP="67B408A3" w:rsidRDefault="67B408A3" w14:paraId="71E7DF0E" w14:textId="5213E560">
      <w:pPr>
        <w:pStyle w:val="Leiptekstikanteen"/>
        <w:spacing w:before="0" w:after="0"/>
      </w:pPr>
    </w:p>
    <w:p w:rsidR="67B408A3" w:rsidP="67B408A3" w:rsidRDefault="67B408A3" w14:paraId="3B4E94A2" w14:textId="5C576606">
      <w:pPr>
        <w:pStyle w:val="Leiptekstikanteen"/>
        <w:spacing w:before="0" w:after="0"/>
      </w:pPr>
    </w:p>
    <w:p w:rsidR="67B408A3" w:rsidP="67B408A3" w:rsidRDefault="67B408A3" w14:paraId="72DDE726" w14:textId="00BB0372">
      <w:pPr>
        <w:pStyle w:val="Leiptekstikanteen"/>
        <w:spacing w:before="0" w:after="0"/>
      </w:pPr>
    </w:p>
    <w:p w:rsidR="67B408A3" w:rsidP="67B408A3" w:rsidRDefault="67B408A3" w14:paraId="6E1E3A2A" w14:textId="54D41206">
      <w:pPr>
        <w:pStyle w:val="Leiptekstikanteen"/>
        <w:spacing w:before="0" w:after="0"/>
      </w:pPr>
    </w:p>
    <w:p w:rsidR="67B408A3" w:rsidP="67B408A3" w:rsidRDefault="67B408A3" w14:paraId="17ABED5E" w14:textId="6AF34625">
      <w:pPr>
        <w:pStyle w:val="Leiptekstikanteen"/>
        <w:spacing w:before="0" w:after="0"/>
      </w:pPr>
    </w:p>
    <w:p w:rsidR="00411365" w:rsidP="00743D09" w:rsidRDefault="00411365" w14:paraId="202DD454" w14:textId="226A2B92">
      <w:pPr>
        <w:pStyle w:val="Otsikko3"/>
        <w:rPr/>
      </w:pPr>
      <w:bookmarkStart w:name="_Toc1279310876" w:id="9"/>
      <w:r w:rsidR="00411365">
        <w:rPr/>
        <w:t>S</w:t>
      </w:r>
      <w:r w:rsidR="6EF0BFE4">
        <w:rPr/>
        <w:t>oveltava</w:t>
      </w:r>
      <w:r w:rsidR="00411365">
        <w:rPr/>
        <w:t>t valinnais</w:t>
      </w:r>
      <w:r w:rsidR="00334CF8">
        <w:rPr/>
        <w:t xml:space="preserve">et </w:t>
      </w:r>
      <w:r w:rsidR="00411365">
        <w:rPr/>
        <w:t>aineet</w:t>
      </w:r>
      <w:bookmarkEnd w:id="9"/>
    </w:p>
    <w:p w:rsidRPr="00204CCA" w:rsidR="005E5AA4" w:rsidP="2CCC9042" w:rsidRDefault="005E5AA4" w14:paraId="72CE4BE7" w14:textId="42DD9E73">
      <w:pPr>
        <w:pStyle w:val="Leiptekstikanteen"/>
        <w:spacing w:before="0"/>
        <w:rPr>
          <w:b w:val="1"/>
          <w:bCs w:val="1"/>
          <w:i w:val="1"/>
          <w:iCs w:val="1"/>
          <w:color w:val="FF0000"/>
        </w:rPr>
      </w:pPr>
      <w:r w:rsidR="005E5AA4">
        <w:rPr/>
        <w:t>Valinnai</w:t>
      </w:r>
      <w:r w:rsidR="00543E6B">
        <w:rPr/>
        <w:t xml:space="preserve">sen </w:t>
      </w:r>
      <w:r w:rsidR="005E5AA4">
        <w:rPr/>
        <w:t>aineen</w:t>
      </w:r>
      <w:r w:rsidR="005E5AA4">
        <w:rPr/>
        <w:t xml:space="preserve"> nimi:</w:t>
      </w:r>
      <w:r w:rsidR="00BF760A">
        <w:rPr/>
        <w:t xml:space="preserve"> </w:t>
      </w:r>
      <w:r>
        <w:br/>
      </w:r>
      <w:r w:rsidRPr="2CCC9042" w:rsidR="00BF760A">
        <w:rPr>
          <w:b w:val="1"/>
          <w:bCs w:val="1"/>
          <w:i w:val="1"/>
          <w:iCs w:val="1"/>
          <w:color w:val="FF0000"/>
        </w:rPr>
        <w:t>Tutustu kotitaloustaitoihin</w:t>
      </w:r>
    </w:p>
    <w:p w:rsidR="00446713" w:rsidP="7EF0A86A" w:rsidRDefault="005E5AA4" w14:paraId="1DA47F31" w14:textId="4C6DAC0E">
      <w:pPr>
        <w:pStyle w:val="Leiptekstikanteen"/>
        <w:spacing w:before="0"/>
        <w:rPr>
          <w:i w:val="1"/>
          <w:iCs w:val="1"/>
          <w:color w:val="FF0000"/>
        </w:rPr>
      </w:pPr>
      <w:r w:rsidR="005E5AA4">
        <w:rPr/>
        <w:t>Valinnais</w:t>
      </w:r>
      <w:r w:rsidR="00543E6B">
        <w:rPr/>
        <w:t xml:space="preserve">en </w:t>
      </w:r>
      <w:r w:rsidR="005E5AA4">
        <w:rPr/>
        <w:t>aineen tavoite</w:t>
      </w:r>
      <w:r w:rsidR="0034203E">
        <w:rPr/>
        <w:t xml:space="preserve"> ja sisältö:</w:t>
      </w:r>
      <w:r w:rsidR="00B47AE8">
        <w:rPr/>
        <w:t xml:space="preserve"> </w:t>
      </w:r>
      <w:r>
        <w:br/>
      </w:r>
      <w:r w:rsidRPr="7EF0A86A" w:rsidR="00ED672F">
        <w:rPr>
          <w:i w:val="1"/>
          <w:iCs w:val="1"/>
        </w:rPr>
        <w:t xml:space="preserve">Kotitalouden valinnaisessa on tavoitteena tutustua kotitalouden perustaitoihin. </w:t>
      </w:r>
      <w:r w:rsidRPr="7EF0A86A" w:rsidR="00B47AE8">
        <w:rPr>
          <w:i w:val="1"/>
          <w:iCs w:val="1"/>
        </w:rPr>
        <w:t>Valmistamme kotitalousluokassa muutamia tavallisia välipaloja ja leivonnaisia. Harjoittelemme uunin käyttöä, paistamista, keittämistä, kasvisten käsittelyä sekä erilaisten työvälineiden tunnistamista ja käyttöä.</w:t>
      </w:r>
      <w:r w:rsidRPr="7EF0A86A" w:rsidR="00062FD9">
        <w:rPr>
          <w:i w:val="1"/>
          <w:iCs w:val="1"/>
        </w:rPr>
        <w:t xml:space="preserve"> </w:t>
      </w:r>
      <w:r w:rsidRPr="7EF0A86A" w:rsidR="00062FD9">
        <w:rPr>
          <w:b w:val="1"/>
          <w:bCs w:val="1"/>
          <w:i w:val="1"/>
          <w:iCs w:val="1"/>
          <w:color w:val="FF0000"/>
        </w:rPr>
        <w:t>Vain</w:t>
      </w:r>
      <w:r w:rsidRPr="7EF0A86A" w:rsidR="188F6216">
        <w:rPr>
          <w:b w:val="1"/>
          <w:bCs w:val="1"/>
          <w:i w:val="1"/>
          <w:iCs w:val="1"/>
          <w:color w:val="FF0000"/>
        </w:rPr>
        <w:t xml:space="preserve"> tuleville</w:t>
      </w:r>
      <w:r w:rsidRPr="7EF0A86A" w:rsidR="00062FD9">
        <w:rPr>
          <w:b w:val="1"/>
          <w:bCs w:val="1"/>
          <w:i w:val="1"/>
          <w:iCs w:val="1"/>
          <w:color w:val="FF0000"/>
        </w:rPr>
        <w:t xml:space="preserve"> 6</w:t>
      </w:r>
      <w:r w:rsidRPr="7EF0A86A" w:rsidR="00DD592E">
        <w:rPr>
          <w:b w:val="1"/>
          <w:bCs w:val="1"/>
          <w:i w:val="1"/>
          <w:iCs w:val="1"/>
          <w:color w:val="FF0000"/>
        </w:rPr>
        <w:t>.-</w:t>
      </w:r>
      <w:r w:rsidRPr="7EF0A86A" w:rsidR="00062FD9">
        <w:rPr>
          <w:b w:val="1"/>
          <w:bCs w:val="1"/>
          <w:i w:val="1"/>
          <w:iCs w:val="1"/>
          <w:color w:val="FF0000"/>
        </w:rPr>
        <w:t>luokkalaisille.</w:t>
      </w:r>
    </w:p>
    <w:p w:rsidR="7EF0A86A" w:rsidP="7EF0A86A" w:rsidRDefault="7EF0A86A" w14:paraId="6F944D46" w14:textId="44C369E3">
      <w:pPr>
        <w:pStyle w:val="Leiptekstikanteen"/>
        <w:spacing w:before="0"/>
      </w:pPr>
      <w:r w:rsidR="009751AF">
        <w:rPr/>
        <w:t>Valinnais</w:t>
      </w:r>
      <w:r w:rsidR="00543E6B">
        <w:rPr/>
        <w:t xml:space="preserve">en </w:t>
      </w:r>
      <w:r w:rsidR="009751AF">
        <w:rPr/>
        <w:t>aineen arviointi:</w:t>
      </w:r>
      <w:r>
        <w:br/>
      </w:r>
      <w:r w:rsidRPr="67B408A3" w:rsidR="00446713">
        <w:rPr>
          <w:i w:val="1"/>
          <w:iCs w:val="1"/>
        </w:rPr>
        <w:t xml:space="preserve">Arviointiin vaikuttaa tunnilla saatu näyttö oppilaan osaamisesta. </w:t>
      </w:r>
    </w:p>
    <w:p w:rsidR="7EF0A86A" w:rsidP="7EF0A86A" w:rsidRDefault="7EF0A86A" w14:paraId="1372243F" w14:textId="48A2B522">
      <w:pPr>
        <w:pStyle w:val="Leiptekstikanteen"/>
        <w:spacing w:before="0"/>
      </w:pPr>
    </w:p>
    <w:p w:rsidRPr="00204CCA" w:rsidR="008C54E2" w:rsidP="008C54E2" w:rsidRDefault="008C54E2" w14:paraId="44ED4604" w14:textId="0AB4EBBF">
      <w:pPr>
        <w:pStyle w:val="Leiptekstikanteen"/>
        <w:spacing w:before="0"/>
      </w:pPr>
      <w:r w:rsidR="008C54E2">
        <w:rPr/>
        <w:t>Valinnaisen aineen</w:t>
      </w:r>
      <w:r w:rsidR="008C54E2">
        <w:rPr/>
        <w:t xml:space="preserve"> nimi:</w:t>
      </w:r>
      <w:r>
        <w:br/>
      </w:r>
      <w:r w:rsidRPr="07CEDFF2" w:rsidR="006E6853">
        <w:rPr>
          <w:b w:val="1"/>
          <w:bCs w:val="1"/>
          <w:i w:val="1"/>
          <w:iCs w:val="1"/>
          <w:color w:val="FF0000"/>
        </w:rPr>
        <w:t>Retkeily</w:t>
      </w:r>
      <w:r w:rsidRPr="07CEDFF2" w:rsidR="008C54E2">
        <w:rPr>
          <w:b w:val="1"/>
          <w:bCs w:val="1"/>
          <w:i w:val="1"/>
          <w:iCs w:val="1"/>
          <w:color w:val="FF0000"/>
        </w:rPr>
        <w:t xml:space="preserve"> </w:t>
      </w:r>
    </w:p>
    <w:p w:rsidR="470887E2" w:rsidP="67B408A3" w:rsidRDefault="470887E2" w14:paraId="6F909D60" w14:textId="3C5A09C2">
      <w:pPr>
        <w:pStyle w:val="Leiptekstikanteen"/>
        <w:spacing w:before="0"/>
        <w:rPr>
          <w:rFonts w:ascii="Source Sans Pro" w:hAnsi="Source Sans Pro" w:eastAsia="Calibri" w:cs="Arial"/>
          <w:b w:val="0"/>
          <w:bCs w:val="0"/>
          <w:i w:val="1"/>
          <w:iCs w:val="1"/>
          <w:caps w:val="0"/>
          <w:smallCaps w:val="0"/>
          <w:noProof w:val="0"/>
          <w:sz w:val="24"/>
          <w:szCs w:val="24"/>
          <w:lang w:val="fi-FI"/>
        </w:rPr>
      </w:pPr>
      <w:r w:rsidR="008C54E2">
        <w:rPr/>
        <w:t>Valinnais</w:t>
      </w:r>
      <w:r w:rsidR="008C54E2">
        <w:rPr/>
        <w:t xml:space="preserve">en </w:t>
      </w:r>
      <w:r w:rsidR="008C54E2">
        <w:rPr/>
        <w:t>aineen tavoite</w:t>
      </w:r>
      <w:r w:rsidR="008C54E2">
        <w:rPr/>
        <w:t xml:space="preserve"> ja sisältö: </w:t>
      </w:r>
      <w:r>
        <w:br/>
      </w:r>
      <w:r w:rsidRPr="67B408A3" w:rsidR="00E2341E">
        <w:rPr>
          <w:i w:val="1"/>
          <w:iCs w:val="1"/>
        </w:rPr>
        <w:t>Retkeily- ja pyöräilytaitojen vahvistuminen, peruskunnon kohottaminen, yhteistyötaitojen vahvistuminen, pitkäkestoinen liikuntasuoritus</w:t>
      </w:r>
      <w:r w:rsidRPr="67B408A3" w:rsidR="00E2341E">
        <w:rPr>
          <w:i w:val="1"/>
          <w:iCs w:val="1"/>
        </w:rPr>
        <w:t xml:space="preserve">. </w:t>
      </w:r>
      <w:r w:rsidRPr="67B408A3" w:rsidR="006E6853">
        <w:rPr>
          <w:i w:val="1"/>
          <w:iCs w:val="1"/>
        </w:rPr>
        <w:t xml:space="preserve">Retkeilyssä liikutaan laajalla alueella Järvenpään ja lähialueiden luonto- ja kulttuurikohteissa, esim. Lemmenlaaksossa, Vanhankylänniemessä, </w:t>
      </w:r>
      <w:r w:rsidRPr="67B408A3" w:rsidR="006E6853">
        <w:rPr>
          <w:i w:val="1"/>
          <w:iCs w:val="1"/>
        </w:rPr>
        <w:t>Paavonpolulla</w:t>
      </w:r>
      <w:r w:rsidRPr="67B408A3" w:rsidR="006E6853">
        <w:rPr>
          <w:i w:val="1"/>
          <w:iCs w:val="1"/>
        </w:rPr>
        <w:t xml:space="preserve"> ja Kellokoskella. Matkat kohteisiin kuljetaan polk</w:t>
      </w:r>
      <w:r w:rsidRPr="67B408A3" w:rsidR="00403581">
        <w:rPr>
          <w:i w:val="1"/>
          <w:iCs w:val="1"/>
        </w:rPr>
        <w:t>u</w:t>
      </w:r>
      <w:r w:rsidRPr="67B408A3" w:rsidR="006E6853">
        <w:rPr>
          <w:i w:val="1"/>
          <w:iCs w:val="1"/>
        </w:rPr>
        <w:t>pyörillä. Retkille oppilaat ottavat mukaan omat eväät ja hyvä säänmukainen retkeilyvarustus on välttämätön. Osassa kohteita on mahdollisuus nuotion tekoon.</w:t>
      </w:r>
      <w:r>
        <w:br/>
      </w:r>
      <w:r w:rsidR="008C54E2">
        <w:rPr/>
        <w:t>Valinnaisen aineen arviointi:</w:t>
      </w:r>
      <w:r w:rsidR="520AFCF8">
        <w:rPr/>
        <w:t xml:space="preserve"> Hyväksyttyyn suoritukseen edellytetään aktiivista osallistumista tunneilla sekä toisten huomioimista. </w:t>
      </w:r>
    </w:p>
    <w:p w:rsidR="67B408A3" w:rsidP="67B408A3" w:rsidRDefault="67B408A3" w14:paraId="0240B25F" w14:textId="6F07D6B4">
      <w:pPr>
        <w:pStyle w:val="Leiptekstikanteen"/>
        <w:spacing w:before="0"/>
      </w:pPr>
    </w:p>
    <w:p w:rsidRPr="00204CCA" w:rsidR="00812975" w:rsidP="2CCC9042" w:rsidRDefault="00812975" w14:paraId="06013672" w14:textId="09CC14CB">
      <w:pPr>
        <w:pStyle w:val="Leiptekstikanteen"/>
        <w:spacing w:before="0"/>
        <w:rPr>
          <w:b w:val="1"/>
          <w:bCs w:val="1"/>
          <w:i w:val="1"/>
          <w:iCs w:val="1"/>
          <w:color w:val="FF0000"/>
        </w:rPr>
      </w:pPr>
      <w:r w:rsidR="00812975">
        <w:rPr/>
        <w:t>Valinnaisen aineen</w:t>
      </w:r>
      <w:r w:rsidR="00812975">
        <w:rPr/>
        <w:t xml:space="preserve"> nimi:</w:t>
      </w:r>
      <w:r>
        <w:br/>
      </w:r>
      <w:r w:rsidRPr="2CCC9042" w:rsidR="00812975">
        <w:rPr>
          <w:b w:val="1"/>
          <w:bCs w:val="1"/>
          <w:i w:val="1"/>
          <w:iCs w:val="1"/>
          <w:color w:val="FF0000"/>
        </w:rPr>
        <w:t>Matkalla Ranskassa</w:t>
      </w:r>
    </w:p>
    <w:p w:rsidR="00812975" w:rsidP="67B408A3" w:rsidRDefault="00812975" w14:paraId="7DEE81A1" w14:textId="7984F999">
      <w:pPr>
        <w:pStyle w:val="Leiptekstikanteen"/>
        <w:spacing w:before="0"/>
      </w:pPr>
      <w:r w:rsidR="00812975">
        <w:rPr/>
        <w:t>Valinnais</w:t>
      </w:r>
      <w:r w:rsidR="00812975">
        <w:rPr/>
        <w:t xml:space="preserve">en </w:t>
      </w:r>
      <w:r w:rsidR="00812975">
        <w:rPr/>
        <w:t>aineen tavoite</w:t>
      </w:r>
      <w:r w:rsidR="00812975">
        <w:rPr/>
        <w:t xml:space="preserve"> ja sisältö: </w:t>
      </w:r>
      <w:r>
        <w:br/>
      </w:r>
      <w:r w:rsidRPr="67B408A3" w:rsidR="00CE7D48">
        <w:rPr>
          <w:i w:val="1"/>
          <w:iCs w:val="1"/>
        </w:rPr>
        <w:t>Tavoitteena s</w:t>
      </w:r>
      <w:r w:rsidRPr="67B408A3" w:rsidR="00CE7D48">
        <w:rPr>
          <w:i w:val="1"/>
          <w:iCs w:val="1"/>
        </w:rPr>
        <w:t>aada lisää tietoa ranskalaisesta kulttuurista ja lisätä maatuntemusta.</w:t>
      </w:r>
      <w:r w:rsidRPr="67B408A3" w:rsidR="00CE7D48">
        <w:rPr>
          <w:i w:val="1"/>
          <w:iCs w:val="1"/>
        </w:rPr>
        <w:t xml:space="preserve"> </w:t>
      </w:r>
      <w:r>
        <w:br/>
      </w:r>
      <w:r w:rsidRPr="67B408A3" w:rsidR="00CE7D48">
        <w:rPr>
          <w:i w:val="1"/>
          <w:iCs w:val="1"/>
        </w:rPr>
        <w:t>Tutustutaan Ranskan maantietoon ja kulttuuriin. Opetellaan myös jotain yksinkertaisia fraaseja ja sanoja. Tunnit paljolti leikkejä, lauluja ja muuta toiminnallista.</w:t>
      </w:r>
      <w:r>
        <w:br/>
      </w:r>
      <w:r w:rsidR="00812975">
        <w:rPr/>
        <w:t>Valinnaisen aineen arviointi:</w:t>
      </w:r>
      <w:r>
        <w:br/>
      </w:r>
      <w:r w:rsidRPr="67B408A3" w:rsidR="0029069A">
        <w:rPr>
          <w:i w:val="1"/>
          <w:iCs w:val="1"/>
        </w:rPr>
        <w:t>Arvioinnin perustana aktiivinen osallistuminen. Aine arvioidaan suoritusmerkinnällä.</w:t>
      </w:r>
    </w:p>
    <w:p w:rsidR="67B408A3" w:rsidP="67B408A3" w:rsidRDefault="67B408A3" w14:paraId="3C438896" w14:textId="35CBB0B8">
      <w:pPr>
        <w:pStyle w:val="Leiptekstikanteen"/>
        <w:spacing w:before="0"/>
        <w:rPr>
          <w:i w:val="1"/>
          <w:iCs w:val="1"/>
        </w:rPr>
      </w:pPr>
    </w:p>
    <w:p w:rsidRPr="00204CCA" w:rsidR="00733B0B" w:rsidP="2CCC9042" w:rsidRDefault="00733B0B" w14:paraId="2870F8AC" w14:textId="55D85C03">
      <w:pPr>
        <w:pStyle w:val="Leiptekstikanteen"/>
        <w:spacing w:before="0"/>
        <w:rPr>
          <w:b w:val="1"/>
          <w:bCs w:val="1"/>
          <w:i w:val="1"/>
          <w:iCs w:val="1"/>
          <w:color w:val="FF0000"/>
        </w:rPr>
      </w:pPr>
      <w:r w:rsidR="00733B0B">
        <w:rPr/>
        <w:t>Valinnaisen aineen</w:t>
      </w:r>
      <w:r w:rsidR="00733B0B">
        <w:rPr/>
        <w:t xml:space="preserve"> nimi:</w:t>
      </w:r>
      <w:r>
        <w:br/>
      </w:r>
      <w:r w:rsidRPr="2CCC9042" w:rsidR="00840306">
        <w:rPr>
          <w:b w:val="1"/>
          <w:bCs w:val="1"/>
          <w:i w:val="1"/>
          <w:iCs w:val="1"/>
          <w:color w:val="FF0000"/>
        </w:rPr>
        <w:t>Koulun lehti</w:t>
      </w:r>
    </w:p>
    <w:p w:rsidR="00CB3014" w:rsidP="00654945" w:rsidRDefault="00CB3014" w14:paraId="4120D071" w14:textId="63EA23F5">
      <w:pPr>
        <w:pStyle w:val="Leiptekstikanteen"/>
        <w:spacing w:before="0"/>
      </w:pPr>
      <w:r w:rsidR="00733B0B">
        <w:rPr/>
        <w:t>Valinnais</w:t>
      </w:r>
      <w:r w:rsidR="00733B0B">
        <w:rPr/>
        <w:t xml:space="preserve">en </w:t>
      </w:r>
      <w:r w:rsidR="00733B0B">
        <w:rPr/>
        <w:t>aineen tavoite</w:t>
      </w:r>
      <w:r w:rsidR="00733B0B">
        <w:rPr/>
        <w:t xml:space="preserve"> ja sisältö: </w:t>
      </w:r>
      <w:r>
        <w:br/>
      </w:r>
      <w:r w:rsidRPr="356D5AE4" w:rsidR="00840306">
        <w:rPr>
          <w:i w:val="1"/>
          <w:iCs w:val="1"/>
        </w:rPr>
        <w:t>Oppilaat tutustuvat toimittajan työhön ja harjoit</w:t>
      </w:r>
      <w:r w:rsidRPr="356D5AE4" w:rsidR="00962EBF">
        <w:rPr>
          <w:i w:val="1"/>
          <w:iCs w:val="1"/>
        </w:rPr>
        <w:t>televat</w:t>
      </w:r>
      <w:r w:rsidRPr="356D5AE4" w:rsidR="00840306">
        <w:rPr>
          <w:i w:val="1"/>
          <w:iCs w:val="1"/>
        </w:rPr>
        <w:t xml:space="preserve"> mm. medialukutaitoa. Tavoitteena on hahmottaa toimittajan työnkuvaa, harjoitella tiedonhankintaa, tuottaa omaa monimediaista sisältöä.</w:t>
      </w:r>
      <w:r w:rsidRPr="356D5AE4" w:rsidR="00840306">
        <w:rPr>
          <w:i w:val="1"/>
          <w:iCs w:val="1"/>
        </w:rPr>
        <w:t xml:space="preserve"> </w:t>
      </w:r>
      <w:r w:rsidRPr="356D5AE4" w:rsidR="00DB65D8">
        <w:rPr>
          <w:i w:val="1"/>
          <w:iCs w:val="1"/>
        </w:rPr>
        <w:t>Oppitunneilla tutustutaan, harjoitellaan ja toteutetaan toimittajan työn eri muotoja/osa-alueita monimediaisesti esim. haastattelun tekeminen, tiedonhankinta, valokuvaaminen Kurssin aikana tuotetaan koulun oma lehti, joka ilmestyy kaksi kertaa vuodessa. Mahdollisesti toimittajavierailu koululle tai vierailu jonkin lehden toimitukseen.</w:t>
      </w:r>
      <w:r w:rsidRPr="356D5AE4" w:rsidR="3C21F3EF">
        <w:rPr>
          <w:i w:val="1"/>
          <w:iCs w:val="1"/>
        </w:rPr>
        <w:t xml:space="preserve"> </w:t>
      </w:r>
    </w:p>
    <w:p w:rsidR="00CB3014" w:rsidP="00654945" w:rsidRDefault="00CB3014" w14:paraId="4C15EE11" w14:textId="60302D9E">
      <w:pPr>
        <w:pStyle w:val="Leiptekstikanteen"/>
        <w:spacing w:before="0"/>
      </w:pPr>
      <w:r w:rsidR="00733B0B">
        <w:rPr/>
        <w:t>Valinnaisen aineen arviointi:</w:t>
      </w:r>
      <w:r>
        <w:br/>
      </w:r>
      <w:r w:rsidRPr="356D5AE4" w:rsidR="00DB65D8">
        <w:rPr>
          <w:i w:val="1"/>
          <w:iCs w:val="1"/>
        </w:rPr>
        <w:t>Kurssin lopussa koostetaan koulun lehti, joka toimii kurssin lopputyönä.</w:t>
      </w:r>
      <w:r>
        <w:br/>
      </w:r>
    </w:p>
    <w:p w:rsidRPr="00204CCA" w:rsidR="005E5AA4" w:rsidP="2CCC9042" w:rsidRDefault="005E5AA4" w14:paraId="590E548E" w14:textId="3AC9DFF5">
      <w:pPr>
        <w:pStyle w:val="Leiptekstikanteen"/>
        <w:spacing w:before="0"/>
        <w:rPr>
          <w:b w:val="1"/>
          <w:bCs w:val="1"/>
          <w:i w:val="1"/>
          <w:iCs w:val="1"/>
          <w:color w:val="FF0000"/>
        </w:rPr>
      </w:pPr>
      <w:r w:rsidR="005E5AA4">
        <w:rPr/>
        <w:t>Valinnais</w:t>
      </w:r>
      <w:r w:rsidR="00543E6B">
        <w:rPr/>
        <w:t xml:space="preserve">en </w:t>
      </w:r>
      <w:r w:rsidR="005E5AA4">
        <w:rPr/>
        <w:t>aineen</w:t>
      </w:r>
      <w:r w:rsidR="005E5AA4">
        <w:rPr/>
        <w:t xml:space="preserve"> nimi:</w:t>
      </w:r>
      <w:r w:rsidR="009E211C">
        <w:rPr/>
        <w:t xml:space="preserve"> </w:t>
      </w:r>
      <w:r>
        <w:br/>
      </w:r>
      <w:r w:rsidRPr="2CCC9042" w:rsidR="009E211C">
        <w:rPr>
          <w:b w:val="1"/>
          <w:bCs w:val="1"/>
          <w:i w:val="1"/>
          <w:iCs w:val="1"/>
          <w:color w:val="FF0000"/>
        </w:rPr>
        <w:t>Tunne- ja kaveritaidot</w:t>
      </w:r>
    </w:p>
    <w:p w:rsidR="009751AF" w:rsidP="07CEDFF2" w:rsidRDefault="009751AF" w14:paraId="5808C68F" w14:textId="2088B3EE">
      <w:pPr>
        <w:pStyle w:val="Leiptekstikanteen"/>
        <w:spacing w:before="0"/>
        <w:rPr>
          <w:rFonts w:ascii="Arial" w:hAnsi="Arial" w:eastAsia="Arial" w:cs="Arial"/>
          <w:b w:val="0"/>
          <w:bCs w:val="0"/>
          <w:i w:val="0"/>
          <w:iCs w:val="0"/>
          <w:caps w:val="0"/>
          <w:smallCaps w:val="0"/>
          <w:noProof w:val="0"/>
          <w:color w:val="333333"/>
          <w:sz w:val="18"/>
          <w:szCs w:val="18"/>
          <w:lang w:val="fi-FI"/>
        </w:rPr>
      </w:pPr>
      <w:r w:rsidR="005E5AA4">
        <w:rPr/>
        <w:t>Valinnais</w:t>
      </w:r>
      <w:r w:rsidR="00543E6B">
        <w:rPr/>
        <w:t xml:space="preserve">en </w:t>
      </w:r>
      <w:r w:rsidR="005E5AA4">
        <w:rPr/>
        <w:t>aineen tavoite</w:t>
      </w:r>
      <w:r w:rsidR="0034203E">
        <w:rPr/>
        <w:t xml:space="preserve"> ja sisältö</w:t>
      </w:r>
      <w:r w:rsidR="005E5AA4">
        <w:rPr/>
        <w:t>:</w:t>
      </w:r>
      <w:r>
        <w:br/>
      </w:r>
      <w:r w:rsidRPr="07CEDFF2" w:rsidR="009E211C">
        <w:rPr>
          <w:i w:val="1"/>
          <w:iCs w:val="1"/>
        </w:rPr>
        <w:t>Vahvistaa tunne</w:t>
      </w:r>
      <w:r w:rsidRPr="07CEDFF2" w:rsidR="009E211C">
        <w:rPr>
          <w:i w:val="1"/>
          <w:iCs w:val="1"/>
        </w:rPr>
        <w:t>-</w:t>
      </w:r>
      <w:r w:rsidRPr="07CEDFF2" w:rsidR="009E211C">
        <w:rPr>
          <w:i w:val="1"/>
          <w:iCs w:val="1"/>
        </w:rPr>
        <w:t xml:space="preserve"> ja kaveritaitoja</w:t>
      </w:r>
      <w:r w:rsidRPr="07CEDFF2" w:rsidR="009E211C">
        <w:rPr>
          <w:i w:val="1"/>
          <w:iCs w:val="1"/>
        </w:rPr>
        <w:t xml:space="preserve">. </w:t>
      </w:r>
      <w:r w:rsidRPr="07CEDFF2" w:rsidR="00EE6EBC">
        <w:rPr>
          <w:i w:val="1"/>
          <w:iCs w:val="1"/>
        </w:rPr>
        <w:t>Kurssilla pelataan, leikitään, askarrellaan, ulkoillaan ym</w:t>
      </w:r>
      <w:r w:rsidRPr="07CEDFF2" w:rsidR="00EE6EBC">
        <w:rPr>
          <w:i w:val="1"/>
          <w:iCs w:val="1"/>
        </w:rPr>
        <w:t>.</w:t>
      </w:r>
      <w:r w:rsidRPr="07CEDFF2" w:rsidR="00EE6EBC">
        <w:rPr>
          <w:i w:val="1"/>
          <w:iCs w:val="1"/>
        </w:rPr>
        <w:t xml:space="preserve"> yhteistyötaitoja vahvistavia toimintoja.</w:t>
      </w:r>
    </w:p>
    <w:p w:rsidR="009751AF" w:rsidP="356D5AE4" w:rsidRDefault="009751AF" w14:paraId="60A00FD9" w14:textId="207B15F7">
      <w:pPr>
        <w:pStyle w:val="Leiptekstikanteen"/>
        <w:spacing w:before="0"/>
        <w:rPr>
          <w:rFonts w:ascii="Source Sans Pro Light" w:hAnsi="Source Sans Pro Light" w:eastAsia="Source Sans Pro Light" w:cs="Source Sans Pro Light"/>
          <w:b w:val="0"/>
          <w:bCs w:val="0"/>
          <w:i w:val="1"/>
          <w:iCs w:val="1"/>
          <w:caps w:val="0"/>
          <w:smallCaps w:val="0"/>
          <w:noProof w:val="0"/>
          <w:color w:val="333333"/>
          <w:sz w:val="22"/>
          <w:szCs w:val="22"/>
          <w:lang w:val="fi-FI"/>
        </w:rPr>
      </w:pPr>
      <w:r w:rsidR="009751AF">
        <w:rPr/>
        <w:t>Valinnais</w:t>
      </w:r>
      <w:r w:rsidR="00543E6B">
        <w:rPr/>
        <w:t xml:space="preserve">en </w:t>
      </w:r>
      <w:r w:rsidR="009751AF">
        <w:rPr/>
        <w:t>aineen arviointi:</w:t>
      </w:r>
      <w:r>
        <w:br/>
      </w:r>
      <w:r w:rsidRPr="356D5AE4" w:rsidR="75E18DD3">
        <w:rPr>
          <w:rFonts w:ascii="Source Sans Pro" w:hAnsi="Source Sans Pro" w:eastAsia="Source Sans Pro" w:cs="Source Sans Pro"/>
          <w:b w:val="0"/>
          <w:bCs w:val="0"/>
          <w:i w:val="1"/>
          <w:iCs w:val="1"/>
          <w:caps w:val="0"/>
          <w:smallCaps w:val="0"/>
          <w:noProof w:val="0"/>
          <w:color w:val="auto"/>
          <w:sz w:val="24"/>
          <w:szCs w:val="24"/>
          <w:lang w:val="fi-FI"/>
        </w:rPr>
        <w:t>Aktiivinen</w:t>
      </w:r>
      <w:r w:rsidRPr="356D5AE4" w:rsidR="75E18DD3">
        <w:rPr>
          <w:rFonts w:ascii="Source Sans Pro" w:hAnsi="Source Sans Pro" w:eastAsia="Source Sans Pro" w:cs="Source Sans Pro"/>
          <w:b w:val="0"/>
          <w:bCs w:val="0"/>
          <w:i w:val="1"/>
          <w:iCs w:val="1"/>
          <w:caps w:val="0"/>
          <w:smallCaps w:val="0"/>
          <w:noProof w:val="0"/>
          <w:color w:val="auto"/>
          <w:sz w:val="24"/>
          <w:szCs w:val="24"/>
          <w:lang w:val="fi-FI"/>
        </w:rPr>
        <w:t xml:space="preserve"> osallistuminen tunneilla. </w:t>
      </w:r>
      <w:r w:rsidRPr="356D5AE4" w:rsidR="75E18DD3">
        <w:rPr>
          <w:rFonts w:ascii="Source Sans Pro" w:hAnsi="Source Sans Pro" w:eastAsia="Source Sans Pro" w:cs="Source Sans Pro"/>
          <w:b w:val="0"/>
          <w:bCs w:val="0"/>
          <w:i w:val="1"/>
          <w:iCs w:val="1"/>
          <w:caps w:val="0"/>
          <w:smallCaps w:val="0"/>
          <w:noProof w:val="0"/>
          <w:color w:val="auto"/>
          <w:sz w:val="24"/>
          <w:szCs w:val="24"/>
          <w:lang w:val="fi-FI"/>
        </w:rPr>
        <w:t>Toisten huomioiminen</w:t>
      </w:r>
    </w:p>
    <w:p w:rsidR="00EE6EBC" w:rsidP="009751AF" w:rsidRDefault="00EE6EBC" w14:paraId="6028DA1D" w14:textId="77777777">
      <w:pPr>
        <w:pStyle w:val="Leiptekstikanteen"/>
        <w:spacing w:before="0"/>
      </w:pPr>
    </w:p>
    <w:p w:rsidR="67B408A3" w:rsidP="67B408A3" w:rsidRDefault="67B408A3" w14:paraId="605691E5" w14:textId="29345A66">
      <w:pPr>
        <w:pStyle w:val="Leiptekstikanteen"/>
        <w:spacing w:before="0"/>
      </w:pPr>
    </w:p>
    <w:p w:rsidRPr="00204CCA" w:rsidR="00EE6EBC" w:rsidP="2CCC9042" w:rsidRDefault="00EE6EBC" w14:paraId="4F484815" w14:textId="27B7A5D2">
      <w:pPr>
        <w:pStyle w:val="Leiptekstikanteen"/>
        <w:spacing w:before="0"/>
        <w:rPr>
          <w:b w:val="1"/>
          <w:bCs w:val="1"/>
          <w:i w:val="1"/>
          <w:iCs w:val="1"/>
          <w:color w:val="FF0000"/>
        </w:rPr>
      </w:pPr>
      <w:r w:rsidR="00EE6EBC">
        <w:rPr/>
        <w:t>Valinnaisen aineen</w:t>
      </w:r>
      <w:r w:rsidR="00EE6EBC">
        <w:rPr/>
        <w:t xml:space="preserve"> nimi:</w:t>
      </w:r>
      <w:r w:rsidR="00EE6EBC">
        <w:rPr/>
        <w:t xml:space="preserve"> </w:t>
      </w:r>
      <w:r>
        <w:br/>
      </w:r>
      <w:r w:rsidRPr="2CCC9042" w:rsidR="00D31B9A">
        <w:rPr>
          <w:b w:val="1"/>
          <w:bCs w:val="1"/>
          <w:i w:val="1"/>
          <w:iCs w:val="1"/>
          <w:color w:val="FF0000"/>
        </w:rPr>
        <w:t>Satupaja</w:t>
      </w:r>
    </w:p>
    <w:p w:rsidRPr="00EE6EBC" w:rsidR="00EE6EBC" w:rsidP="00EE6EBC" w:rsidRDefault="00EE6EBC" w14:paraId="2302399B" w14:textId="35290418">
      <w:pPr>
        <w:pStyle w:val="Leiptekstikanteen"/>
        <w:spacing w:before="0"/>
        <w:rPr>
          <w:i/>
          <w:iCs/>
        </w:rPr>
      </w:pPr>
      <w:r w:rsidRPr="00411365">
        <w:t>Valinnais</w:t>
      </w:r>
      <w:r>
        <w:t xml:space="preserve">en </w:t>
      </w:r>
      <w:r w:rsidRPr="00411365">
        <w:t>aineen tavoite</w:t>
      </w:r>
      <w:r>
        <w:t xml:space="preserve"> ja sisältö</w:t>
      </w:r>
      <w:r w:rsidRPr="00411365">
        <w:t>:</w:t>
      </w:r>
      <w:r w:rsidR="00D31B9A">
        <w:br/>
      </w:r>
      <w:r w:rsidRPr="00197060" w:rsidR="00D31B9A">
        <w:rPr>
          <w:i/>
          <w:iCs/>
        </w:rPr>
        <w:t xml:space="preserve">Tavoitteena on innostaa oppilasta luovaan kirjoittamiseen ja kuvalliseen ilmaisuun sekä </w:t>
      </w:r>
      <w:r w:rsidRPr="00197060" w:rsidR="00D31B9A">
        <w:rPr>
          <w:i/>
          <w:iCs/>
        </w:rPr>
        <w:lastRenderedPageBreak/>
        <w:t>vahvistaa mielikuvitusta ja tarinankerrontataitoja. Oppilas oppii yhdistämään tekstiä ja kuvaa sekä työskentelemään pitkäjänteisesti oman teoksen parissa. Kurssi tukee itseilmaisua, luovaa ajattelua ja omien ideoiden arvostamista.</w:t>
      </w:r>
      <w:r w:rsidRPr="00197060" w:rsidR="00D31B9A">
        <w:rPr>
          <w:i/>
          <w:iCs/>
        </w:rPr>
        <w:t xml:space="preserve"> </w:t>
      </w:r>
      <w:r w:rsidRPr="00197060" w:rsidR="00D31B9A">
        <w:rPr>
          <w:i/>
          <w:iCs/>
        </w:rPr>
        <w:t>Satupajassa tutustutaan satuihin, tarinoihin ja lastenkirjallisuuteen sekä erilaisiin kuvitustyyleihin. Kurssilla luetaan ja tarkastellaan satuja ja kuvakirjoja, pohditaan tarinan rakennetta, hahmoja ja miljöitä sekä kuvien merkitystä tarinankerronnassa. Oppilaat kirjoittavat oman kertomuksen, esimerkiksi sadun, ja tekevät siihen itse kuvituksen piirtäen tai maalaten. Kurssin lopuksi tarinoista kootaan omat pienet satukirjat tai -vihot.</w:t>
      </w:r>
      <w:r w:rsidRPr="00D31B9A" w:rsidR="00D31B9A">
        <w:t xml:space="preserve">  </w:t>
      </w:r>
      <w:r>
        <w:br/>
      </w:r>
    </w:p>
    <w:p w:rsidR="00EE6EBC" w:rsidP="67B408A3" w:rsidRDefault="00EE6EBC" w14:paraId="2768A69C" w14:textId="09414318">
      <w:pPr>
        <w:pStyle w:val="Leiptekstikanteen"/>
        <w:spacing w:before="0"/>
        <w:rPr>
          <w:i w:val="1"/>
          <w:iCs w:val="1"/>
        </w:rPr>
      </w:pPr>
      <w:r w:rsidR="00EE6EBC">
        <w:rPr/>
        <w:t>Valinnaisen aineen arviointi:</w:t>
      </w:r>
      <w:r>
        <w:br/>
      </w:r>
      <w:r w:rsidRPr="67B408A3" w:rsidR="00197060">
        <w:rPr>
          <w:i w:val="1"/>
          <w:iCs w:val="1"/>
        </w:rPr>
        <w:t>Arviointi perustuu työskentelyyn, aktiiviseen osallistumiseen ja yrittämiseen. Arvioinnissa huomioidaan oppilaan oma kehitys, ideointi ja prosessi. Palaute on kannustavaa ja oppilasta rohkaisevaa.</w:t>
      </w:r>
    </w:p>
    <w:p w:rsidR="67B408A3" w:rsidP="67B408A3" w:rsidRDefault="67B408A3" w14:paraId="56F155DE" w14:textId="0F3365FF">
      <w:pPr>
        <w:pStyle w:val="Leiptekstikanteen"/>
        <w:spacing w:before="0"/>
        <w:rPr>
          <w:i w:val="1"/>
          <w:iCs w:val="1"/>
        </w:rPr>
      </w:pPr>
    </w:p>
    <w:p w:rsidRPr="00204CCA" w:rsidR="00197060" w:rsidP="2CCC9042" w:rsidRDefault="00197060" w14:paraId="7A6B3C15" w14:textId="3AAC687F">
      <w:pPr>
        <w:pStyle w:val="Leiptekstikanteen"/>
        <w:spacing w:before="0"/>
        <w:rPr>
          <w:b w:val="1"/>
          <w:bCs w:val="1"/>
          <w:i w:val="1"/>
          <w:iCs w:val="1"/>
          <w:color w:val="FF0000"/>
        </w:rPr>
      </w:pPr>
      <w:r w:rsidR="00197060">
        <w:rPr/>
        <w:t>Valinnaisen aineen</w:t>
      </w:r>
      <w:r w:rsidR="00197060">
        <w:rPr/>
        <w:t xml:space="preserve"> nimi:</w:t>
      </w:r>
      <w:r w:rsidR="00197060">
        <w:rPr/>
        <w:t xml:space="preserve"> </w:t>
      </w:r>
      <w:r>
        <w:br/>
      </w:r>
      <w:r w:rsidRPr="2CCC9042" w:rsidR="0012440D">
        <w:rPr>
          <w:b w:val="1"/>
          <w:bCs w:val="1"/>
          <w:i w:val="1"/>
          <w:iCs w:val="1"/>
          <w:color w:val="FF0000"/>
        </w:rPr>
        <w:t>Ilmaisutaito</w:t>
      </w:r>
    </w:p>
    <w:p w:rsidRPr="00EE6EBC" w:rsidR="00197060" w:rsidP="00197060" w:rsidRDefault="00197060" w14:paraId="7EECE4DD" w14:textId="526ECD60">
      <w:pPr>
        <w:pStyle w:val="Leiptekstikanteen"/>
        <w:spacing w:before="0"/>
        <w:rPr>
          <w:i/>
          <w:iCs/>
        </w:rPr>
      </w:pPr>
      <w:r w:rsidRPr="00411365">
        <w:t>Valinnais</w:t>
      </w:r>
      <w:r>
        <w:t xml:space="preserve">en </w:t>
      </w:r>
      <w:r w:rsidRPr="00411365">
        <w:t>aineen tavoite</w:t>
      </w:r>
      <w:r>
        <w:t xml:space="preserve"> ja sisältö</w:t>
      </w:r>
      <w:r w:rsidRPr="00411365">
        <w:t>:</w:t>
      </w:r>
      <w:r>
        <w:br/>
      </w:r>
      <w:r w:rsidRPr="0012440D" w:rsidR="0012440D">
        <w:rPr>
          <w:i/>
          <w:iCs/>
        </w:rPr>
        <w:t>Oppilasta rohkaistaan ilmaisemaan itseään luovasti ja luontevasti sekä vahvistamaan itseluottamustaan. Tavoitteena on kehittää vuorovaikutustaitoja, mielikuvitusta ja kykyä toimia ryhmässä. Ilmaisutaito tukee myös esiintymisvarmuutta ja toisten huomioon ottamista.</w:t>
      </w:r>
      <w:r w:rsidRPr="0012440D" w:rsidR="0012440D">
        <w:rPr>
          <w:i/>
          <w:iCs/>
        </w:rPr>
        <w:t xml:space="preserve"> </w:t>
      </w:r>
      <w:r w:rsidRPr="0012440D" w:rsidR="0012440D">
        <w:rPr>
          <w:i/>
          <w:iCs/>
        </w:rPr>
        <w:t>Ilmaisutaidon tunneilla harjoitellaan itseilmaisua ja esiintymistä erilaisten draama-, leikki- ja teatteriharjoitusten avulla. Tunnit voivat sisältää roolileikkejä, improvisaatiota, pieniä esityksiä, äänen ja kehon käyttöä sekä ryhmässä toimimista. Työskentely on toiminnallista ja kannustavaa. Kurssin aikana voidaan oppilaiden toiveiden mukaan valmistaa myös muille esitettävä näytelmä.</w:t>
      </w:r>
      <w:r>
        <w:br/>
      </w:r>
    </w:p>
    <w:p w:rsidR="00A2726D" w:rsidP="5D70BB73" w:rsidRDefault="00A2726D" w14:paraId="5EB77F14" w14:textId="5262FB73">
      <w:pPr>
        <w:pStyle w:val="Leiptekstikanteen"/>
        <w:spacing w:before="0"/>
        <w:rPr>
          <w:i w:val="1"/>
          <w:iCs w:val="1"/>
        </w:rPr>
      </w:pPr>
      <w:r w:rsidR="00197060">
        <w:rPr/>
        <w:t>Valinnaisen aineen arviointi:</w:t>
      </w:r>
      <w:r>
        <w:br/>
      </w:r>
      <w:r w:rsidRPr="2CCC9042" w:rsidR="0012440D">
        <w:rPr>
          <w:i w:val="1"/>
          <w:iCs w:val="1"/>
        </w:rPr>
        <w:t>Arviointi perustuu oppilaan aktiiviseen osallistumiseen, yrittämiseen ja yhteistyötaitoihin. Arvioinnissa huomioidaan oppilaan oma kehitys ja asenne. Arviointi on kannustavaa.</w:t>
      </w:r>
    </w:p>
    <w:p w:rsidR="67B408A3" w:rsidP="67B408A3" w:rsidRDefault="67B408A3" w14:paraId="4D27C60B" w14:textId="39F83AE4">
      <w:pPr>
        <w:pStyle w:val="Leiptekstikanteen"/>
        <w:spacing w:before="0"/>
        <w:rPr>
          <w:i w:val="1"/>
          <w:iCs w:val="1"/>
        </w:rPr>
      </w:pPr>
    </w:p>
    <w:p w:rsidR="720861DF" w:rsidP="2CCC9042" w:rsidRDefault="720861DF" w14:paraId="1A39E3FC" w14:textId="031F82AF">
      <w:pPr>
        <w:pStyle w:val="Leiptekstikanteen"/>
        <w:spacing w:before="0"/>
        <w:rPr>
          <w:b w:val="1"/>
          <w:bCs w:val="1"/>
          <w:i w:val="1"/>
          <w:iCs w:val="1"/>
          <w:color w:val="FF0000"/>
        </w:rPr>
      </w:pPr>
      <w:r w:rsidR="720861DF">
        <w:rPr/>
        <w:t>Valinnaisen aineen nimi:</w:t>
      </w:r>
      <w:r>
        <w:br/>
      </w:r>
      <w:r w:rsidRPr="2CCC9042" w:rsidR="70733A1C">
        <w:rPr>
          <w:b w:val="1"/>
          <w:bCs w:val="1"/>
          <w:i w:val="1"/>
          <w:iCs w:val="1"/>
          <w:color w:val="FF0000"/>
        </w:rPr>
        <w:t xml:space="preserve">Shakki, </w:t>
      </w:r>
      <w:r w:rsidRPr="2CCC9042" w:rsidR="70733A1C">
        <w:rPr>
          <w:b w:val="1"/>
          <w:bCs w:val="1"/>
          <w:i w:val="1"/>
          <w:iCs w:val="1"/>
          <w:color w:val="FF0000"/>
        </w:rPr>
        <w:t>Kalaha</w:t>
      </w:r>
      <w:r w:rsidRPr="2CCC9042" w:rsidR="70733A1C">
        <w:rPr>
          <w:b w:val="1"/>
          <w:bCs w:val="1"/>
          <w:i w:val="1"/>
          <w:iCs w:val="1"/>
          <w:color w:val="FF0000"/>
        </w:rPr>
        <w:t xml:space="preserve">, </w:t>
      </w:r>
      <w:r w:rsidRPr="2CCC9042" w:rsidR="70733A1C">
        <w:rPr>
          <w:b w:val="1"/>
          <w:bCs w:val="1"/>
          <w:i w:val="1"/>
          <w:iCs w:val="1"/>
          <w:color w:val="FF0000"/>
        </w:rPr>
        <w:t>Blokus</w:t>
      </w:r>
      <w:r w:rsidRPr="2CCC9042" w:rsidR="70733A1C">
        <w:rPr>
          <w:b w:val="1"/>
          <w:bCs w:val="1"/>
          <w:i w:val="1"/>
          <w:iCs w:val="1"/>
          <w:color w:val="FF0000"/>
        </w:rPr>
        <w:t xml:space="preserve"> – matemaattiset pelit</w:t>
      </w:r>
    </w:p>
    <w:p w:rsidR="70733A1C" w:rsidP="7266466B" w:rsidRDefault="70733A1C" w14:paraId="1A80B426" w14:textId="62E33EC4">
      <w:pPr>
        <w:pStyle w:val="Leiptekstikanteen"/>
        <w:spacing w:before="0"/>
      </w:pPr>
      <w:r w:rsidR="70733A1C">
        <w:rPr/>
        <w:t>Valinnaisen aineen tavoite ja sisältö:</w:t>
      </w:r>
      <w:r>
        <w:br/>
      </w:r>
      <w:r w:rsidRPr="3B187432" w:rsidR="7DAFCEF0">
        <w:rPr>
          <w:i w:val="1"/>
          <w:iCs w:val="1"/>
        </w:rPr>
        <w:t>Opetellaan pelaamaan shakkia, tutustutaan shakkiongelmiin ja tutkitaan lapsille sopivaa shakkikirjallisuutta. Shakin säännöt, pelaamista ja pulmien pohtimista.</w:t>
      </w:r>
    </w:p>
    <w:p w:rsidR="7266466B" w:rsidP="7266466B" w:rsidRDefault="7266466B" w14:paraId="1871AC70" w14:textId="35F8EF0E">
      <w:pPr>
        <w:pStyle w:val="Leiptekstikanteen"/>
        <w:spacing w:before="0"/>
      </w:pPr>
      <w:r w:rsidR="7DAFCEF0">
        <w:rPr/>
        <w:t>Valinnaisen aineen arviointi:</w:t>
      </w:r>
      <w:r>
        <w:br/>
      </w:r>
      <w:r w:rsidRPr="7CBC7F19" w:rsidR="783D933F">
        <w:rPr>
          <w:i w:val="1"/>
          <w:iCs w:val="1"/>
        </w:rPr>
        <w:t>Kirjallinen testi pelinappien siirroista tarvittaessa.</w:t>
      </w:r>
    </w:p>
    <w:p w:rsidR="7CBC7F19" w:rsidP="7CBC7F19" w:rsidRDefault="7CBC7F19" w14:paraId="29357865" w14:textId="6F9384FE">
      <w:pPr>
        <w:pStyle w:val="Leiptekstikanteen"/>
        <w:spacing w:before="0"/>
        <w:rPr>
          <w:i w:val="1"/>
          <w:iCs w:val="1"/>
        </w:rPr>
      </w:pPr>
    </w:p>
    <w:p w:rsidR="783D933F" w:rsidP="67B408A3" w:rsidRDefault="783D933F" w14:paraId="4AA785F5" w14:textId="44997EE9">
      <w:pPr>
        <w:pStyle w:val="Leiptekstikanteen"/>
        <w:spacing w:before="0"/>
        <w:rPr>
          <w:b w:val="1"/>
          <w:bCs w:val="1"/>
          <w:i w:val="1"/>
          <w:iCs w:val="1"/>
          <w:color w:val="FF0000"/>
        </w:rPr>
      </w:pPr>
      <w:r w:rsidR="783D933F">
        <w:rPr/>
        <w:t>Valinnaisen aineen nimi:</w:t>
      </w:r>
      <w:r>
        <w:br/>
      </w:r>
      <w:r w:rsidRPr="67B408A3" w:rsidR="5DB5D2B3">
        <w:rPr>
          <w:b w:val="1"/>
          <w:bCs w:val="1"/>
          <w:i w:val="1"/>
          <w:iCs w:val="1"/>
          <w:color w:val="FF0000"/>
        </w:rPr>
        <w:t>Puuvenekurssi</w:t>
      </w:r>
    </w:p>
    <w:p w:rsidR="5DB5D2B3" w:rsidP="7266466B" w:rsidRDefault="5DB5D2B3" w14:paraId="1A61EEEF" w14:textId="490E861D">
      <w:pPr>
        <w:pStyle w:val="Leiptekstikanteen"/>
        <w:spacing w:before="0"/>
      </w:pPr>
      <w:r w:rsidR="5DB5D2B3">
        <w:rPr/>
        <w:t>Valinnaisen aineen tavoite ja sisältö:</w:t>
      </w:r>
      <w:r>
        <w:br/>
      </w:r>
      <w:r w:rsidRPr="3B187432" w:rsidR="6D6345F3">
        <w:rPr>
          <w:i w:val="1"/>
          <w:iCs w:val="1"/>
        </w:rPr>
        <w:t>Puutöitä ja koneompelua. Rakennetaan pienoispurjevene puusta ja kankaasta.</w:t>
      </w:r>
    </w:p>
    <w:p w:rsidR="6D6345F3" w:rsidP="7EF0A86A" w:rsidRDefault="6D6345F3" w14:paraId="3DAA738C" w14:textId="094BE14C">
      <w:pPr>
        <w:pStyle w:val="Leiptekstikanteen"/>
        <w:spacing w:before="0"/>
        <w:rPr>
          <w:rFonts w:ascii="Source Sans Pro" w:hAnsi="Source Sans Pro" w:eastAsia="Calibri" w:cs="Arial"/>
          <w:noProof w:val="0"/>
          <w:sz w:val="24"/>
          <w:szCs w:val="24"/>
          <w:lang w:val="fi-FI"/>
        </w:rPr>
      </w:pPr>
      <w:r w:rsidR="6D6345F3">
        <w:rPr/>
        <w:t>Valinnaisen aineen arviointi:</w:t>
      </w:r>
      <w:r>
        <w:br/>
      </w:r>
      <w:r w:rsidRPr="67B408A3" w:rsidR="2AB5B71D">
        <w:rPr>
          <w:rFonts w:ascii="Source Sans Pro" w:hAnsi="Source Sans Pro" w:eastAsia="Calibri" w:cs="Arial"/>
          <w:b w:val="0"/>
          <w:bCs w:val="0"/>
          <w:i w:val="0"/>
          <w:iCs w:val="0"/>
          <w:caps w:val="0"/>
          <w:smallCaps w:val="0"/>
          <w:noProof w:val="0"/>
          <w:sz w:val="24"/>
          <w:szCs w:val="24"/>
          <w:lang w:val="fi-FI"/>
        </w:rPr>
        <w:t xml:space="preserve">Kurssin lopuksi hyväksytty puuvene kelluu ja muistuttaa venettä.  </w:t>
      </w:r>
    </w:p>
    <w:p w:rsidR="67B408A3" w:rsidP="67B408A3" w:rsidRDefault="67B408A3" w14:paraId="2A0232D1" w14:textId="758B32C5">
      <w:pPr>
        <w:pStyle w:val="Leiptekstikanteen"/>
        <w:spacing w:before="0"/>
        <w:rPr>
          <w:rFonts w:ascii="Source Sans Pro" w:hAnsi="Source Sans Pro" w:eastAsia="Calibri" w:cs="Arial"/>
          <w:b w:val="0"/>
          <w:bCs w:val="0"/>
          <w:i w:val="0"/>
          <w:iCs w:val="0"/>
          <w:caps w:val="0"/>
          <w:smallCaps w:val="0"/>
          <w:noProof w:val="0"/>
          <w:sz w:val="24"/>
          <w:szCs w:val="24"/>
          <w:lang w:val="fi-FI"/>
        </w:rPr>
      </w:pPr>
    </w:p>
    <w:p w:rsidR="7B654F0D" w:rsidP="7CBC7F19" w:rsidRDefault="7B654F0D" w14:paraId="119BFF62" w14:textId="1A9E7496">
      <w:pPr>
        <w:pStyle w:val="Leiptekstikanteen"/>
        <w:shd w:val="clear" w:color="auto" w:fill="FFFFFF" w:themeFill="background1"/>
        <w:spacing w:before="180" w:beforeAutospacing="off" w:after="180" w:afterAutospacing="off"/>
        <w:rPr>
          <w:noProof w:val="0"/>
          <w:lang w:val="fi-FI"/>
        </w:rPr>
      </w:pPr>
      <w:r w:rsidR="7B654F0D">
        <w:rPr/>
        <w:t>Valinnaisen aineen nimi:</w:t>
      </w:r>
      <w:r>
        <w:br/>
      </w:r>
      <w:r w:rsidRPr="7EF0A86A" w:rsidR="343DE1E1">
        <w:rPr>
          <w:b w:val="1"/>
          <w:bCs w:val="1"/>
          <w:i w:val="1"/>
          <w:iCs w:val="1"/>
          <w:color w:val="FF0000"/>
        </w:rPr>
        <w:t>Neulonta 5-6lk</w:t>
      </w:r>
      <w:r>
        <w:br/>
      </w:r>
      <w:r>
        <w:br/>
      </w:r>
      <w:r w:rsidR="594EF100">
        <w:rPr/>
        <w:t xml:space="preserve">Valinnaisen </w:t>
      </w:r>
      <w:r w:rsidR="4A8C9A46">
        <w:rPr/>
        <w:t>aineen tavoite ja sisältö:</w:t>
      </w:r>
      <w:r>
        <w:br/>
      </w:r>
      <w:r w:rsidRPr="7EF0A86A" w:rsidR="6510C325">
        <w:rPr>
          <w:i w:val="1"/>
          <w:iCs w:val="1"/>
        </w:rPr>
        <w:t>Tavoitteena syventää neulontataitoja. Osaat jo neuloa oikean silmukan. Tällä kurssilla pääset oppimaan lisää ja valmistat neuloen omat tossut tai lapaset.</w:t>
      </w:r>
      <w:r>
        <w:br/>
      </w:r>
      <w:r>
        <w:br/>
      </w:r>
      <w:r w:rsidR="6510C325">
        <w:rPr/>
        <w:t>Valinnaisen aineen arviointi:</w:t>
      </w:r>
      <w:r>
        <w:br/>
      </w:r>
      <w:r w:rsidRPr="7EF0A86A" w:rsidR="7C599831">
        <w:rPr>
          <w:rFonts w:ascii="Source Sans Pro" w:hAnsi="Source Sans Pro" w:eastAsia="Source Sans Pro" w:cs="Source Sans Pro"/>
          <w:b w:val="0"/>
          <w:bCs w:val="0"/>
          <w:i w:val="1"/>
          <w:iCs w:val="1"/>
          <w:caps w:val="0"/>
          <w:smallCaps w:val="0"/>
          <w:noProof w:val="0"/>
          <w:color w:val="333333"/>
          <w:sz w:val="24"/>
          <w:szCs w:val="24"/>
          <w:lang w:val="fi-FI"/>
        </w:rPr>
        <w:t>Hyväksytty suoritus edellyttää aktiivisen osallistumisen oppituntityöskentelyyn. Kurssilla tehty käsityö on kurssin osaamisen näyte</w:t>
      </w:r>
    </w:p>
    <w:p w:rsidR="3B187432" w:rsidP="3B187432" w:rsidRDefault="3B187432" w14:paraId="1D61C52C" w14:textId="0DEBF002">
      <w:pPr>
        <w:pStyle w:val="Leiptekstikanteen"/>
        <w:shd w:val="clear" w:color="auto" w:fill="FFFFFF" w:themeFill="background1"/>
        <w:spacing w:before="180" w:beforeAutospacing="off" w:after="180" w:afterAutospacing="off"/>
      </w:pPr>
    </w:p>
    <w:p w:rsidR="6AF1E9C9" w:rsidP="2CCC9042" w:rsidRDefault="6AF1E9C9" w14:paraId="64300E51" w14:textId="25582F6C">
      <w:pPr>
        <w:pStyle w:val="Leiptekstikanteen"/>
        <w:shd w:val="clear" w:color="auto" w:fill="FFFFFF" w:themeFill="background1"/>
        <w:spacing w:before="180" w:beforeAutospacing="off" w:after="180" w:afterAutospacing="off"/>
        <w:rPr>
          <w:rFonts w:ascii="Arial" w:hAnsi="Arial" w:eastAsia="Arial" w:cs="Arial"/>
          <w:b w:val="1"/>
          <w:bCs w:val="1"/>
          <w:i w:val="0"/>
          <w:iCs w:val="0"/>
          <w:caps w:val="0"/>
          <w:smallCaps w:val="0"/>
          <w:noProof w:val="0"/>
          <w:color w:val="FF0000"/>
          <w:sz w:val="18"/>
          <w:szCs w:val="18"/>
          <w:lang w:val="fi-FI"/>
        </w:rPr>
      </w:pPr>
      <w:r w:rsidR="6AF1E9C9">
        <w:rPr/>
        <w:t>Valinnaisen aineen nimi:</w:t>
      </w:r>
      <w:r>
        <w:br/>
      </w:r>
      <w:r w:rsidRPr="2CCC9042" w:rsidR="6F2A09A5">
        <w:rPr>
          <w:b w:val="1"/>
          <w:bCs w:val="1"/>
          <w:i w:val="1"/>
          <w:iCs w:val="1"/>
          <w:color w:val="FF0000"/>
        </w:rPr>
        <w:t>Lankatyöt 4-5lk</w:t>
      </w:r>
    </w:p>
    <w:p w:rsidR="6F2A09A5" w:rsidP="7CBC7F19" w:rsidRDefault="6F2A09A5" w14:paraId="2801AC08" w14:textId="1E632944">
      <w:pPr>
        <w:pStyle w:val="Leiptekstikanteen"/>
        <w:shd w:val="clear" w:color="auto" w:fill="FFFFFF" w:themeFill="background1"/>
        <w:spacing w:before="180" w:beforeAutospacing="off" w:after="180" w:afterAutospacing="off"/>
        <w:rPr>
          <w:noProof w:val="0"/>
          <w:lang w:val="fi-FI"/>
        </w:rPr>
      </w:pPr>
      <w:r w:rsidR="6F2A09A5">
        <w:rPr/>
        <w:t>Valinnaisen aineen tavoite ja sisältö:</w:t>
      </w:r>
      <w:r>
        <w:br/>
      </w:r>
      <w:r w:rsidRPr="7EF0A86A" w:rsidR="009A0038">
        <w:rPr>
          <w:i w:val="1"/>
          <w:iCs w:val="1"/>
        </w:rPr>
        <w:t xml:space="preserve">Syvennetään käsityötaitoja. Kurssilla tehdään lankatöitä erilaisilla tekniikoilla: </w:t>
      </w:r>
      <w:r>
        <w:br/>
      </w:r>
      <w:r w:rsidRPr="7EF0A86A" w:rsidR="6F8ED690">
        <w:rPr>
          <w:i w:val="1"/>
          <w:iCs w:val="1"/>
        </w:rPr>
        <w:t>virkaten, neuloen ja solmeillen.</w:t>
      </w:r>
      <w:r>
        <w:br/>
      </w:r>
      <w:r>
        <w:br/>
      </w:r>
      <w:r w:rsidR="19FCD357">
        <w:rPr/>
        <w:t>Valinnaisen aineen arviointi:</w:t>
      </w:r>
      <w:r>
        <w:br/>
      </w:r>
      <w:r w:rsidRPr="7EF0A86A" w:rsidR="3B6DE877">
        <w:rPr>
          <w:rFonts w:ascii="Source Sans Pro" w:hAnsi="Source Sans Pro" w:eastAsia="Source Sans Pro" w:cs="Source Sans Pro"/>
          <w:b w:val="0"/>
          <w:bCs w:val="0"/>
          <w:i w:val="1"/>
          <w:iCs w:val="1"/>
          <w:caps w:val="0"/>
          <w:smallCaps w:val="0"/>
          <w:noProof w:val="0"/>
          <w:color w:val="333333"/>
          <w:sz w:val="24"/>
          <w:szCs w:val="24"/>
          <w:lang w:val="fi-FI"/>
        </w:rPr>
        <w:t>Hyväksytty suoritus edellyttää aktiivisen osallistumisen oppituntityöskentelyyn. Kurssilla tehty käsityö on kurssin osaamisen näyte</w:t>
      </w:r>
    </w:p>
    <w:p w:rsidR="6F2A09A5" w:rsidP="3B187432" w:rsidRDefault="6F2A09A5" w14:paraId="60FFFE67" w14:textId="51F6B671">
      <w:pPr>
        <w:pStyle w:val="Leiptekstikanteen"/>
        <w:shd w:val="clear" w:color="auto" w:fill="FFFFFF" w:themeFill="background1"/>
        <w:spacing w:before="180" w:beforeAutospacing="off" w:after="180" w:afterAutospacing="off"/>
      </w:pPr>
    </w:p>
    <w:p w:rsidR="6F2A09A5" w:rsidP="67B408A3" w:rsidRDefault="6F2A09A5" w14:paraId="2AFC1DB0" w14:textId="1798A1C2">
      <w:pPr>
        <w:pStyle w:val="Leiptekstikanteen"/>
        <w:shd w:val="clear" w:color="auto" w:fill="FFFFFF" w:themeFill="background1"/>
        <w:spacing w:before="180" w:beforeAutospacing="off" w:after="180" w:afterAutospacing="off"/>
        <w:rPr>
          <w:b w:val="1"/>
          <w:bCs w:val="1"/>
          <w:i w:val="1"/>
          <w:iCs w:val="1"/>
          <w:color w:val="FF0000"/>
        </w:rPr>
      </w:pPr>
      <w:r w:rsidR="6A5B9BFC">
        <w:rPr/>
        <w:t>Valinnaisen aineen nimi:</w:t>
      </w:r>
      <w:r>
        <w:br/>
      </w:r>
      <w:r w:rsidRPr="67B408A3" w:rsidR="1A852650">
        <w:rPr>
          <w:b w:val="1"/>
          <w:bCs w:val="1"/>
          <w:i w:val="1"/>
          <w:iCs w:val="1"/>
          <w:color w:val="FF0000"/>
        </w:rPr>
        <w:t>Kierrätysmateriaalien taidepaja</w:t>
      </w:r>
    </w:p>
    <w:p w:rsidR="6F2A09A5" w:rsidP="4DFEAC51" w:rsidRDefault="6F2A09A5" w14:paraId="7F8D5D0E" w14:textId="4B2A71FD">
      <w:pPr>
        <w:pStyle w:val="Leiptekstikanteen"/>
        <w:suppressLineNumbers w:val="0"/>
        <w:shd w:val="clear" w:color="auto" w:fill="FFFFFF" w:themeFill="background1"/>
        <w:bidi w:val="0"/>
        <w:spacing w:before="180" w:beforeAutospacing="off" w:after="180" w:afterAutospacing="off" w:line="259" w:lineRule="auto"/>
        <w:ind w:left="0" w:right="0"/>
        <w:jc w:val="left"/>
      </w:pPr>
      <w:r w:rsidR="0552B2F0">
        <w:rPr/>
        <w:t>Valinnaisen aineen tavoite ja sisältä:</w:t>
      </w:r>
      <w:r>
        <w:br/>
      </w:r>
      <w:r w:rsidRPr="5F97F5B2" w:rsidR="29E46028">
        <w:rPr>
          <w:i w:val="1"/>
          <w:iCs w:val="1"/>
        </w:rPr>
        <w:t>Oppilas harjoittelee tekemään taidetta kierrätysmateriaaleja käyttäen yksin ja yhteistyössä muiden kanssa.</w:t>
      </w:r>
      <w:r>
        <w:br/>
      </w:r>
      <w:r w:rsidRPr="5F97F5B2" w:rsidR="2314BA5A">
        <w:rPr>
          <w:i w:val="1"/>
          <w:iCs w:val="1"/>
        </w:rPr>
        <w:t>Kuvataiteen valinnaisessa päästetään luovuus valloilleen kierrätysmateriaaleja hyödyntäen. Tutustumme erilaisiin arjesta tuttuihin kierrätysmateriaaleihin ja keksimme, mitä kaikkea uutta ja hauskaa niistä voi syntyä. Askarrellen, kokeillen ja käsillä tehden luomme omia ainutlaatuisia taideteoksia – ja</w:t>
      </w:r>
      <w:r w:rsidRPr="5F97F5B2" w:rsidR="27CD409C">
        <w:rPr>
          <w:i w:val="1"/>
          <w:iCs w:val="1"/>
        </w:rPr>
        <w:t xml:space="preserve"> </w:t>
      </w:r>
      <w:r w:rsidRPr="5F97F5B2" w:rsidR="2314BA5A">
        <w:rPr>
          <w:i w:val="1"/>
          <w:iCs w:val="1"/>
        </w:rPr>
        <w:t>ennen kaikkea nautimme tekemisen ilosta ja oivaltamisen hetkistä.</w:t>
      </w:r>
      <w:r>
        <w:br/>
      </w:r>
      <w:r>
        <w:br/>
      </w:r>
      <w:r w:rsidR="2336271C">
        <w:rPr/>
        <w:t>Valinnaisen aineen arviointi:</w:t>
      </w:r>
      <w:r>
        <w:br/>
      </w:r>
      <w:r w:rsidRPr="5F97F5B2" w:rsidR="1CBB5F55">
        <w:rPr>
          <w:i w:val="1"/>
          <w:iCs w:val="1"/>
        </w:rPr>
        <w:t>Oppilas valmistaa teoksen kierrätysmateriaaleja käyttäen. Oppilas kehittää kuvailmaisun taitoja yksin ja yhteistyössä.</w:t>
      </w:r>
    </w:p>
    <w:p w:rsidR="5F97F5B2" w:rsidP="67B408A3" w:rsidRDefault="5F97F5B2" w14:paraId="0AF1CE3B" w14:textId="074288B8">
      <w:pPr>
        <w:pStyle w:val="Leiptekstikanteen"/>
        <w:suppressLineNumbers w:val="0"/>
        <w:shd w:val="clear" w:color="auto" w:fill="FFFFFF" w:themeFill="background1"/>
        <w:bidi w:val="0"/>
        <w:spacing w:before="180" w:beforeAutospacing="off" w:after="180" w:afterAutospacing="off" w:line="259" w:lineRule="auto"/>
        <w:ind w:left="0" w:right="0"/>
        <w:jc w:val="left"/>
        <w:rPr>
          <w:i w:val="1"/>
          <w:iCs w:val="1"/>
        </w:rPr>
      </w:pPr>
    </w:p>
    <w:p w:rsidR="67B408A3" w:rsidP="67B408A3" w:rsidRDefault="67B408A3" w14:paraId="14877089" w14:textId="43AE269E">
      <w:pPr>
        <w:pStyle w:val="Leiptekstikanteen"/>
        <w:suppressLineNumbers w:val="0"/>
        <w:shd w:val="clear" w:color="auto" w:fill="FFFFFF" w:themeFill="background1"/>
        <w:bidi w:val="0"/>
        <w:spacing w:before="180" w:beforeAutospacing="off" w:after="180" w:afterAutospacing="off" w:line="259" w:lineRule="auto"/>
        <w:ind w:left="0" w:right="0"/>
        <w:jc w:val="left"/>
        <w:rPr>
          <w:i w:val="1"/>
          <w:iCs w:val="1"/>
        </w:rPr>
      </w:pPr>
    </w:p>
    <w:p w:rsidR="2A8518C6" w:rsidP="2CCC9042" w:rsidRDefault="2A8518C6" w14:paraId="37707F51" w14:textId="70BF527C">
      <w:pPr>
        <w:pStyle w:val="Leiptekstikanteen"/>
        <w:suppressLineNumbers w:val="0"/>
        <w:shd w:val="clear" w:color="auto" w:fill="FFFFFF" w:themeFill="background1"/>
        <w:bidi w:val="0"/>
        <w:spacing w:before="180" w:beforeAutospacing="off" w:after="180" w:afterAutospacing="off"/>
        <w:rPr>
          <w:b w:val="1"/>
          <w:bCs w:val="1"/>
          <w:i w:val="1"/>
          <w:iCs w:val="1"/>
          <w:color w:val="FF0000"/>
        </w:rPr>
      </w:pPr>
      <w:r w:rsidRPr="2CCC9042" w:rsidR="2A8518C6">
        <w:rPr>
          <w:i w:val="0"/>
          <w:iCs w:val="0"/>
        </w:rPr>
        <w:t>Valinnaisen aineen nimi:</w:t>
      </w:r>
      <w:r>
        <w:br/>
      </w:r>
      <w:r w:rsidRPr="2CCC9042" w:rsidR="29D4F912">
        <w:rPr>
          <w:b w:val="1"/>
          <w:bCs w:val="1"/>
          <w:i w:val="1"/>
          <w:iCs w:val="1"/>
          <w:color w:val="FF0000"/>
        </w:rPr>
        <w:t>Uistimen valmistus</w:t>
      </w:r>
    </w:p>
    <w:p w:rsidR="29D4F912" w:rsidP="2A9A6852" w:rsidRDefault="29D4F912" w14:paraId="1D0F01A2" w14:textId="1CA9AD1F">
      <w:pPr>
        <w:pStyle w:val="Leiptekstikanteen"/>
        <w:suppressLineNumbers w:val="0"/>
        <w:shd w:val="clear" w:color="auto" w:fill="FFFFFF" w:themeFill="background1"/>
        <w:bidi w:val="0"/>
        <w:spacing w:before="180" w:beforeAutospacing="off" w:after="180" w:afterAutospacing="off"/>
        <w:rPr>
          <w:i w:val="1"/>
          <w:iCs w:val="1"/>
        </w:rPr>
      </w:pPr>
      <w:r w:rsidRPr="2A9A6852" w:rsidR="29D4F912">
        <w:rPr>
          <w:i w:val="0"/>
          <w:iCs w:val="0"/>
        </w:rPr>
        <w:t>Valinnaisen aineen tavoite ja sisältö:</w:t>
      </w:r>
      <w:r>
        <w:br/>
      </w:r>
      <w:r w:rsidRPr="2A9A6852" w:rsidR="4DC0332F">
        <w:rPr>
          <w:i w:val="1"/>
          <w:iCs w:val="1"/>
        </w:rPr>
        <w:t>O</w:t>
      </w:r>
      <w:r w:rsidRPr="2A9A6852" w:rsidR="1489B535">
        <w:rPr>
          <w:i w:val="1"/>
          <w:iCs w:val="1"/>
        </w:rPr>
        <w:t>p</w:t>
      </w:r>
      <w:r w:rsidRPr="2A9A6852" w:rsidR="4DC0332F">
        <w:rPr>
          <w:i w:val="1"/>
          <w:iCs w:val="1"/>
        </w:rPr>
        <w:t>itaan taivuttamaan, poraamaan viilaamaan ja kuvioimaan pehmeitä metalleja. Ymmärretään materiaalin ominaisuuksien ja muodon merkityksen uistimen uinnin kannalta.</w:t>
      </w:r>
    </w:p>
    <w:p w:rsidR="4DC0332F" w:rsidP="7EF0A86A" w:rsidRDefault="4DC0332F" w14:paraId="1F68D3AB" w14:textId="18554B0D">
      <w:pPr>
        <w:pStyle w:val="Leiptekstikanteen"/>
        <w:suppressLineNumbers w:val="0"/>
        <w:shd w:val="clear" w:color="auto" w:fill="FFFFFF" w:themeFill="background1"/>
        <w:bidi w:val="0"/>
        <w:spacing w:before="180" w:beforeAutospacing="off" w:after="180" w:afterAutospacing="off"/>
        <w:rPr>
          <w:rFonts w:ascii="Arial" w:hAnsi="Arial" w:eastAsia="Arial" w:cs="Arial"/>
          <w:b w:val="0"/>
          <w:bCs w:val="0"/>
          <w:i w:val="0"/>
          <w:iCs w:val="0"/>
          <w:caps w:val="0"/>
          <w:smallCaps w:val="0"/>
          <w:noProof w:val="0"/>
          <w:color w:val="333333"/>
          <w:sz w:val="18"/>
          <w:szCs w:val="18"/>
          <w:lang w:val="fi-FI"/>
        </w:rPr>
      </w:pPr>
      <w:r w:rsidRPr="7EF0A86A" w:rsidR="4DC0332F">
        <w:rPr>
          <w:i w:val="0"/>
          <w:iCs w:val="0"/>
        </w:rPr>
        <w:t>Valinnaisen aineen arviointi:</w:t>
      </w:r>
      <w:r>
        <w:br/>
      </w:r>
      <w:r w:rsidRPr="7EF0A86A" w:rsidR="31A88BDE">
        <w:rPr>
          <w:i w:val="1"/>
          <w:iCs w:val="1"/>
        </w:rPr>
        <w:t xml:space="preserve"> Hyväksyttyyn suoritukseen tulee saada valmistettu oma uintikelpoinen uistin.</w:t>
      </w:r>
    </w:p>
    <w:p w:rsidR="4DC0332F" w:rsidP="5F97F5B2" w:rsidRDefault="4DC0332F" w14:paraId="37DA234D" w14:textId="660AF99A">
      <w:pPr>
        <w:pStyle w:val="Leiptekstikanteen"/>
        <w:suppressLineNumbers w:val="0"/>
        <w:shd w:val="clear" w:color="auto" w:fill="FFFFFF" w:themeFill="background1"/>
        <w:bidi w:val="0"/>
        <w:spacing w:before="180" w:beforeAutospacing="off" w:after="180" w:afterAutospacing="off"/>
      </w:pPr>
    </w:p>
    <w:p w:rsidR="4DC0332F" w:rsidP="2CCC9042" w:rsidRDefault="4DC0332F" w14:paraId="39064A59" w14:textId="3264E563">
      <w:pPr>
        <w:pStyle w:val="Leiptekstikanteen"/>
        <w:suppressLineNumbers w:val="0"/>
        <w:shd w:val="clear" w:color="auto" w:fill="FFFFFF" w:themeFill="background1"/>
        <w:bidi w:val="0"/>
        <w:spacing w:before="180" w:beforeAutospacing="off" w:after="180" w:afterAutospacing="off"/>
        <w:rPr>
          <w:rFonts w:ascii="Arial" w:hAnsi="Arial" w:eastAsia="Arial" w:cs="Arial"/>
          <w:b w:val="1"/>
          <w:bCs w:val="1"/>
          <w:i w:val="0"/>
          <w:iCs w:val="0"/>
          <w:caps w:val="0"/>
          <w:smallCaps w:val="0"/>
          <w:noProof w:val="0"/>
          <w:color w:val="FF0000"/>
          <w:sz w:val="18"/>
          <w:szCs w:val="18"/>
          <w:lang w:val="fi-FI"/>
        </w:rPr>
      </w:pPr>
      <w:r w:rsidR="1D9AC40E">
        <w:rPr/>
        <w:t>Valinnaisen aineen nimi:</w:t>
      </w:r>
      <w:r>
        <w:br/>
      </w:r>
      <w:r w:rsidRPr="2CCC9042" w:rsidR="6CDAF3E4">
        <w:rPr>
          <w:b w:val="1"/>
          <w:bCs w:val="1"/>
          <w:i w:val="1"/>
          <w:iCs w:val="1"/>
          <w:color w:val="FF0000"/>
        </w:rPr>
        <w:t>Valokuvaus ja animaatio</w:t>
      </w:r>
    </w:p>
    <w:p w:rsidR="4DC0332F" w:rsidP="2A9A6852" w:rsidRDefault="4DC0332F" w14:paraId="45732BA6" w14:textId="749A5D1B">
      <w:pPr>
        <w:pStyle w:val="Leiptekstikanteen"/>
        <w:suppressLineNumbers w:val="0"/>
        <w:bidi w:val="0"/>
        <w:spacing w:before="0" w:beforeAutospacing="off" w:after="0" w:afterAutospacing="off"/>
        <w:rPr>
          <w:rFonts w:ascii="Aptos" w:hAnsi="Aptos" w:eastAsia="Aptos" w:cs="Aptos"/>
          <w:noProof w:val="0"/>
          <w:color w:val="000000" w:themeColor="text1" w:themeTint="FF" w:themeShade="FF"/>
          <w:sz w:val="24"/>
          <w:szCs w:val="24"/>
          <w:lang w:val="fi-FI"/>
        </w:rPr>
      </w:pPr>
      <w:r w:rsidR="6CDAF3E4">
        <w:rPr/>
        <w:t>Valinnaisen aineen tavoite ja sisältö:</w:t>
      </w:r>
      <w:r>
        <w:br/>
      </w:r>
      <w:r w:rsidRPr="2A9A6852" w:rsidR="4B823243">
        <w:rPr>
          <w:rFonts w:ascii="Aptos" w:hAnsi="Aptos" w:eastAsia="Aptos" w:cs="Aptos"/>
          <w:i w:val="1"/>
          <w:iCs w:val="1"/>
          <w:noProof w:val="0"/>
          <w:color w:val="000000" w:themeColor="text1" w:themeTint="FF" w:themeShade="FF"/>
          <w:sz w:val="24"/>
          <w:szCs w:val="24"/>
          <w:lang w:val="fi-FI"/>
        </w:rPr>
        <w:t>Tavoitteena on oppia perusteet järjestelmäkameralla kuvaamisesta, sekä yksinkertaisista animaatiotekniikoista. Oppilaita kannustetaan kokeilevan työskentelytavan kautta oppimiseen ja omista kiinnostuksen kohteista käsin tekemiseen.</w:t>
      </w:r>
      <w:r>
        <w:br/>
      </w:r>
      <w:r w:rsidRPr="2A9A6852" w:rsidR="10F40890">
        <w:rPr>
          <w:rFonts w:ascii="Aptos" w:hAnsi="Aptos" w:eastAsia="Aptos" w:cs="Aptos"/>
          <w:i w:val="1"/>
          <w:iCs w:val="1"/>
          <w:noProof w:val="0"/>
          <w:color w:val="000000" w:themeColor="text1" w:themeTint="FF" w:themeShade="FF"/>
          <w:sz w:val="24"/>
          <w:szCs w:val="24"/>
          <w:lang w:val="fi-FI"/>
        </w:rPr>
        <w:t xml:space="preserve">Kurssilla opitaan valokuvaamisen perusteita (mm. kuvakoot, valkotasapaino, valotus) ja kuvataan erilaisia aiheita järjestelmäkameroilla. Animaatiotekniikoista opetellaan stop </w:t>
      </w:r>
      <w:r w:rsidRPr="2A9A6852" w:rsidR="10F40890">
        <w:rPr>
          <w:rFonts w:ascii="Aptos" w:hAnsi="Aptos" w:eastAsia="Aptos" w:cs="Aptos"/>
          <w:i w:val="1"/>
          <w:iCs w:val="1"/>
          <w:noProof w:val="0"/>
          <w:color w:val="000000" w:themeColor="text1" w:themeTint="FF" w:themeShade="FF"/>
          <w:sz w:val="24"/>
          <w:szCs w:val="24"/>
          <w:lang w:val="fi-FI"/>
        </w:rPr>
        <w:t>motion</w:t>
      </w:r>
      <w:r w:rsidRPr="2A9A6852" w:rsidR="10F40890">
        <w:rPr>
          <w:rFonts w:ascii="Aptos" w:hAnsi="Aptos" w:eastAsia="Aptos" w:cs="Aptos"/>
          <w:i w:val="1"/>
          <w:iCs w:val="1"/>
          <w:noProof w:val="0"/>
          <w:color w:val="000000" w:themeColor="text1" w:themeTint="FF" w:themeShade="FF"/>
          <w:sz w:val="24"/>
          <w:szCs w:val="24"/>
          <w:lang w:val="fi-FI"/>
        </w:rPr>
        <w:t xml:space="preserve"> -animaation tekemistä, sekä muita animointitapoja mahdollisuuksien mukaan.</w:t>
      </w:r>
    </w:p>
    <w:p w:rsidR="4DC0332F" w:rsidP="7EF0A86A" w:rsidRDefault="4DC0332F" w14:paraId="33A6D366" w14:textId="6BA285C7">
      <w:pPr>
        <w:pStyle w:val="Leiptekstikanteen"/>
        <w:suppressLineNumbers w:val="0"/>
        <w:bidi w:val="0"/>
        <w:spacing w:before="0" w:beforeAutospacing="off" w:after="0" w:afterAutospacing="off"/>
        <w:rPr>
          <w:rFonts w:ascii="Aptos" w:hAnsi="Aptos" w:eastAsia="Aptos" w:cs="Aptos"/>
          <w:i w:val="1"/>
          <w:iCs w:val="1"/>
          <w:noProof w:val="0"/>
          <w:color w:val="000000" w:themeColor="text1" w:themeTint="FF" w:themeShade="FF"/>
          <w:sz w:val="24"/>
          <w:szCs w:val="24"/>
          <w:lang w:val="fi-FI"/>
        </w:rPr>
      </w:pPr>
      <w:r>
        <w:br/>
      </w:r>
      <w:r w:rsidRPr="7EF0A86A" w:rsidR="4E53519E">
        <w:rPr>
          <w:rFonts w:ascii="Aptos" w:hAnsi="Aptos" w:eastAsia="Aptos" w:cs="Aptos"/>
          <w:noProof w:val="0"/>
          <w:color w:val="000000" w:themeColor="text1" w:themeTint="FF" w:themeShade="FF"/>
          <w:sz w:val="24"/>
          <w:szCs w:val="24"/>
          <w:lang w:val="fi-FI"/>
        </w:rPr>
        <w:t>Valinnaisen aineen arviointi:</w:t>
      </w:r>
      <w:r>
        <w:br/>
      </w:r>
    </w:p>
    <w:p w:rsidR="5BE39BE9" w:rsidP="67B408A3" w:rsidRDefault="5BE39BE9" w14:paraId="1454A77E" w14:textId="47295387">
      <w:pPr>
        <w:pStyle w:val="Leiptekstikanteen"/>
        <w:suppressLineNumbers w:val="0"/>
        <w:bidi w:val="0"/>
        <w:spacing w:before="0" w:beforeAutospacing="off" w:after="0" w:afterAutospacing="off"/>
        <w:rPr>
          <w:rFonts w:ascii="Aptos" w:hAnsi="Aptos" w:eastAsia="Aptos" w:cs="Aptos"/>
          <w:b w:val="0"/>
          <w:bCs w:val="0"/>
          <w:i w:val="0"/>
          <w:iCs w:val="0"/>
          <w:caps w:val="0"/>
          <w:smallCaps w:val="0"/>
          <w:noProof w:val="0"/>
          <w:sz w:val="24"/>
          <w:szCs w:val="24"/>
          <w:lang w:val="fi-FI"/>
        </w:rPr>
      </w:pPr>
      <w:r w:rsidRPr="67B408A3" w:rsidR="5BE39BE9">
        <w:rPr>
          <w:rFonts w:ascii="Aptos" w:hAnsi="Aptos" w:eastAsia="Aptos" w:cs="Aptos"/>
          <w:b w:val="0"/>
          <w:bCs w:val="0"/>
          <w:i w:val="0"/>
          <w:iCs w:val="0"/>
          <w:caps w:val="0"/>
          <w:smallCaps w:val="0"/>
          <w:noProof w:val="0"/>
          <w:sz w:val="24"/>
          <w:szCs w:val="24"/>
          <w:lang w:val="fi-FI"/>
        </w:rPr>
        <w:t>Oppimisen arviointi on luonteeltaan kannustavaa ja oppilaan yksilöllisen edistymisen huomioivaa. Hyväksyttyyn suoritukseen tulee tehdä kurssin valokuvaustehtävät ja lyhyt animaatiokokeilu.</w:t>
      </w:r>
    </w:p>
    <w:p w:rsidR="67B408A3" w:rsidP="67B408A3" w:rsidRDefault="67B408A3" w14:paraId="38654CC8" w14:textId="5503A678">
      <w:pPr>
        <w:pStyle w:val="Leiptekstikanteen"/>
        <w:suppressLineNumbers w:val="0"/>
        <w:bidi w:val="0"/>
        <w:spacing w:before="0" w:beforeAutospacing="off" w:after="0" w:afterAutospacing="off"/>
        <w:rPr>
          <w:rFonts w:ascii="Aptos" w:hAnsi="Aptos" w:eastAsia="Aptos" w:cs="Aptos"/>
          <w:b w:val="0"/>
          <w:bCs w:val="0"/>
          <w:i w:val="0"/>
          <w:iCs w:val="0"/>
          <w:caps w:val="0"/>
          <w:smallCaps w:val="0"/>
          <w:noProof w:val="0"/>
          <w:sz w:val="24"/>
          <w:szCs w:val="24"/>
          <w:lang w:val="fi-FI"/>
        </w:rPr>
      </w:pPr>
    </w:p>
    <w:p w:rsidR="67B408A3" w:rsidP="67B408A3" w:rsidRDefault="67B408A3" w14:paraId="67AD4AAD" w14:textId="482989F1">
      <w:pPr>
        <w:pStyle w:val="Leiptekstikanteen"/>
        <w:suppressLineNumbers w:val="0"/>
        <w:bidi w:val="0"/>
        <w:spacing w:before="0" w:beforeAutospacing="off" w:after="0" w:afterAutospacing="off"/>
        <w:rPr>
          <w:rFonts w:ascii="Aptos" w:hAnsi="Aptos" w:eastAsia="Aptos" w:cs="Aptos"/>
          <w:b w:val="0"/>
          <w:bCs w:val="0"/>
          <w:i w:val="0"/>
          <w:iCs w:val="0"/>
          <w:caps w:val="0"/>
          <w:smallCaps w:val="0"/>
          <w:noProof w:val="0"/>
          <w:sz w:val="24"/>
          <w:szCs w:val="24"/>
          <w:lang w:val="fi-FI"/>
        </w:rPr>
      </w:pPr>
    </w:p>
    <w:p w:rsidR="6F2A09A5" w:rsidP="2CCC9042" w:rsidRDefault="6F2A09A5" w14:paraId="47CD4AA4" w14:textId="5516135E">
      <w:pPr>
        <w:pStyle w:val="Leiptekstikanteen"/>
        <w:suppressLineNumbers w:val="0"/>
        <w:shd w:val="clear" w:color="auto" w:fill="FFFFFF" w:themeFill="background1"/>
        <w:bidi w:val="0"/>
        <w:spacing w:before="180" w:beforeAutospacing="off" w:after="180" w:afterAutospacing="off" w:line="259" w:lineRule="auto"/>
        <w:ind/>
        <w:rPr>
          <w:rFonts w:ascii="Arial" w:hAnsi="Arial" w:eastAsia="Arial" w:cs="Arial"/>
          <w:b w:val="1"/>
          <w:bCs w:val="1"/>
          <w:i w:val="0"/>
          <w:iCs w:val="0"/>
          <w:caps w:val="0"/>
          <w:smallCaps w:val="0"/>
          <w:noProof w:val="0"/>
          <w:color w:val="FF0000"/>
          <w:sz w:val="18"/>
          <w:szCs w:val="18"/>
          <w:lang w:val="fi-FI"/>
        </w:rPr>
      </w:pPr>
      <w:r w:rsidR="57AF85E6">
        <w:rPr/>
        <w:t>Valinnaisen aineen nimi:</w:t>
      </w:r>
      <w:r>
        <w:br/>
      </w:r>
      <w:r w:rsidRPr="2CCC9042" w:rsidR="57AF85E6">
        <w:rPr>
          <w:b w:val="1"/>
          <w:bCs w:val="1"/>
          <w:i w:val="1"/>
          <w:iCs w:val="1"/>
          <w:color w:val="FF0000"/>
        </w:rPr>
        <w:t>Lauluklubi</w:t>
      </w:r>
    </w:p>
    <w:p w:rsidR="6F2A09A5" w:rsidP="0CE29E98" w:rsidRDefault="6F2A09A5" w14:paraId="11A6201A" w14:textId="70B47F14">
      <w:pPr>
        <w:pStyle w:val="Leiptekstikanteen"/>
        <w:suppressLineNumbers w:val="0"/>
        <w:bidi w:val="0"/>
        <w:spacing w:before="0" w:beforeAutospacing="off" w:after="0" w:afterAutospacing="off" w:line="259" w:lineRule="auto"/>
        <w:ind/>
        <w:rPr>
          <w:noProof w:val="0"/>
          <w:lang w:val="fi-FI"/>
        </w:rPr>
      </w:pPr>
      <w:r w:rsidR="57AF85E6">
        <w:rPr/>
        <w:t>Valinnaisen aineen tavoite ja sisältö:</w:t>
      </w:r>
      <w:r>
        <w:br/>
      </w:r>
      <w:r w:rsidRPr="0CE29E98" w:rsidR="57AF85E6">
        <w:rPr>
          <w:rFonts w:ascii="Aptos" w:hAnsi="Aptos" w:eastAsia="Aptos" w:cs="Aptos"/>
          <w:i w:val="1"/>
          <w:iCs w:val="1"/>
          <w:noProof w:val="0"/>
          <w:color w:val="000000" w:themeColor="text1" w:themeTint="FF" w:themeShade="FF"/>
          <w:sz w:val="24"/>
          <w:szCs w:val="24"/>
          <w:lang w:val="fi-FI"/>
        </w:rPr>
        <w:t>Tavoitteena on ilmaisun, itsetuntemuksen ja minäpystyvyyden kehittyminen laulun ja musiikin kautta. Tavoitteena on myös yhdessä toimiminen, toisten ja itsensä hyväksyminen, kannustaminen sekä musiikin luoma hyvinvointi luonnollisena osana elämää.</w:t>
      </w:r>
      <w:r>
        <w:br/>
      </w:r>
      <w:r w:rsidRPr="0CE29E98" w:rsidR="57AF85E6">
        <w:rPr>
          <w:rFonts w:ascii="Aptos" w:hAnsi="Aptos" w:eastAsia="Aptos" w:cs="Aptos"/>
          <w:i w:val="1"/>
          <w:iCs w:val="1"/>
          <w:noProof w:val="0"/>
          <w:color w:val="000000" w:themeColor="text1" w:themeTint="FF" w:themeShade="FF"/>
          <w:sz w:val="24"/>
          <w:szCs w:val="24"/>
          <w:lang w:val="fi-FI"/>
        </w:rPr>
        <w:t>Lauletaan ja harjoitellaan oppilaiden toivekappaleita.  Tutustutaan mikkiin laulamiseen ja esiintymiseen turvallisessa ympäristössä karaoken hengessä</w:t>
      </w:r>
    </w:p>
    <w:p w:rsidR="6F2A09A5" w:rsidP="0CE29E98" w:rsidRDefault="6F2A09A5" w14:paraId="526DBD54" w14:textId="229301B8">
      <w:pPr>
        <w:pStyle w:val="Leiptekstikanteen"/>
        <w:suppressLineNumbers w:val="0"/>
        <w:bidi w:val="0"/>
        <w:spacing w:before="0" w:beforeAutospacing="off" w:after="0" w:afterAutospacing="off" w:line="259" w:lineRule="auto"/>
        <w:ind/>
      </w:pPr>
    </w:p>
    <w:p w:rsidR="6F2A09A5" w:rsidP="7EF0A86A" w:rsidRDefault="6F2A09A5" w14:paraId="048F5D91" w14:textId="0CB8F7D7">
      <w:pPr>
        <w:pStyle w:val="Leiptekstikanteen"/>
        <w:suppressLineNumbers w:val="0"/>
        <w:bidi w:val="0"/>
        <w:spacing w:before="0" w:beforeAutospacing="off" w:after="0" w:afterAutospacing="off" w:line="259" w:lineRule="auto"/>
        <w:ind/>
        <w:rPr>
          <w:rFonts w:ascii="Aptos" w:hAnsi="Aptos" w:eastAsia="Aptos" w:cs="Aptos"/>
          <w:i w:val="1"/>
          <w:iCs w:val="1"/>
          <w:noProof w:val="0"/>
          <w:color w:val="000000" w:themeColor="text1" w:themeTint="FF" w:themeShade="FF"/>
          <w:sz w:val="24"/>
          <w:szCs w:val="24"/>
          <w:lang w:val="fi-FI"/>
        </w:rPr>
      </w:pPr>
      <w:r>
        <w:br/>
      </w:r>
      <w:r w:rsidRPr="7EF0A86A" w:rsidR="57AF85E6">
        <w:rPr>
          <w:rFonts w:ascii="Aptos" w:hAnsi="Aptos" w:eastAsia="Aptos" w:cs="Aptos"/>
          <w:noProof w:val="0"/>
          <w:color w:val="000000" w:themeColor="text1" w:themeTint="FF" w:themeShade="FF"/>
          <w:sz w:val="24"/>
          <w:szCs w:val="24"/>
          <w:lang w:val="fi-FI"/>
        </w:rPr>
        <w:t>Valinnaisen aineen arviointi:</w:t>
      </w:r>
      <w:r>
        <w:br/>
      </w:r>
      <w:r w:rsidRPr="7EF0A86A" w:rsidR="57AF85E6">
        <w:rPr>
          <w:rFonts w:ascii="Aptos" w:hAnsi="Aptos" w:eastAsia="Aptos" w:cs="Aptos"/>
          <w:i w:val="1"/>
          <w:iCs w:val="1"/>
          <w:noProof w:val="0"/>
          <w:color w:val="000000" w:themeColor="text1" w:themeTint="FF" w:themeShade="FF"/>
          <w:sz w:val="24"/>
          <w:szCs w:val="24"/>
          <w:lang w:val="fi-FI"/>
        </w:rPr>
        <w:t xml:space="preserve">Keskeisella sijalla arvioinnissa ovat oppilaan osallistuminen sekä itsearviointi. </w:t>
      </w:r>
    </w:p>
    <w:p w:rsidR="6F2A09A5" w:rsidP="0CE29E98" w:rsidRDefault="6F2A09A5" w14:paraId="2B98B04C" w14:textId="6EB61458">
      <w:pPr>
        <w:pStyle w:val="Leiptekstikanteen"/>
        <w:suppressLineNumbers w:val="0"/>
        <w:bidi w:val="0"/>
        <w:spacing w:before="0" w:beforeAutospacing="off" w:after="0" w:afterAutospacing="off" w:line="259" w:lineRule="auto"/>
        <w:ind/>
      </w:pPr>
    </w:p>
    <w:p w:rsidR="6F2A09A5" w:rsidP="4DFEAC51" w:rsidRDefault="6F2A09A5" w14:paraId="3BB55AA2" w14:textId="1EB87295">
      <w:pPr>
        <w:pStyle w:val="Leiptekstikanteen"/>
        <w:suppressLineNumbers w:val="0"/>
        <w:shd w:val="clear" w:color="auto" w:fill="FFFFFF" w:themeFill="background1"/>
        <w:bidi w:val="0"/>
        <w:spacing w:before="180" w:beforeAutospacing="off" w:after="180" w:afterAutospacing="off" w:line="259" w:lineRule="auto"/>
        <w:ind w:left="0" w:right="0"/>
        <w:jc w:val="left"/>
      </w:pPr>
    </w:p>
    <w:p w:rsidR="6F2A09A5" w:rsidP="4DFEAC51" w:rsidRDefault="6F2A09A5" w14:paraId="2C78148F" w14:textId="0DD2404B">
      <w:pPr>
        <w:pStyle w:val="Leiptekstikanteen"/>
        <w:suppressLineNumbers w:val="0"/>
        <w:shd w:val="clear" w:color="auto" w:fill="FFFFFF" w:themeFill="background1"/>
        <w:bidi w:val="0"/>
        <w:spacing w:before="180" w:beforeAutospacing="off" w:after="180" w:afterAutospacing="off" w:line="259" w:lineRule="auto"/>
        <w:ind w:left="0" w:right="0"/>
        <w:jc w:val="left"/>
        <w:rPr>
          <w:rFonts w:ascii="Arial" w:hAnsi="Arial" w:eastAsia="Arial" w:cs="Arial"/>
          <w:b w:val="0"/>
          <w:bCs w:val="0"/>
          <w:i w:val="0"/>
          <w:iCs w:val="0"/>
          <w:caps w:val="0"/>
          <w:smallCaps w:val="0"/>
          <w:noProof w:val="0"/>
          <w:color w:val="333333"/>
          <w:sz w:val="18"/>
          <w:szCs w:val="18"/>
          <w:lang w:val="fi-FI"/>
        </w:rPr>
      </w:pPr>
      <w:r>
        <w:br/>
      </w:r>
      <w:r>
        <w:br/>
      </w:r>
    </w:p>
    <w:p w:rsidR="3B187432" w:rsidRDefault="3B187432" w14:paraId="253E0982" w14:textId="5CBE007A"/>
    <w:p w:rsidR="3B187432" w:rsidP="3B187432" w:rsidRDefault="3B187432" w14:paraId="553C97A3" w14:textId="184C82E8">
      <w:pPr>
        <w:pStyle w:val="Leiptekstikanteen"/>
        <w:spacing w:before="0"/>
      </w:pPr>
    </w:p>
    <w:sectPr w:rsidR="00543E6B" w:rsidSect="00F822FD">
      <w:headerReference w:type="even" r:id="rId15"/>
      <w:headerReference w:type="default" r:id="rId16"/>
      <w:footerReference w:type="default" r:id="rId17"/>
      <w:headerReference w:type="first" r:id="rId18"/>
      <w:footerReference w:type="first" r:id="rId19"/>
      <w:pgSz w:w="11906" w:h="16838" w:orient="portrait"/>
      <w:pgMar w:top="3133" w:right="1134" w:bottom="2301" w:left="1134" w:header="964" w:footer="7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60A92" w:rsidP="005721AE" w:rsidRDefault="00260A92" w14:paraId="1A096FF6" w14:textId="77777777">
      <w:r>
        <w:separator/>
      </w:r>
    </w:p>
  </w:endnote>
  <w:endnote w:type="continuationSeparator" w:id="0">
    <w:p w:rsidR="00260A92" w:rsidP="005721AE" w:rsidRDefault="00260A92" w14:paraId="114882E0" w14:textId="77777777">
      <w:r>
        <w:continuationSeparator/>
      </w:r>
    </w:p>
  </w:endnote>
  <w:endnote w:type="continuationNotice" w:id="1">
    <w:p w:rsidR="00260A92" w:rsidRDefault="00260A92" w14:paraId="738BA561"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ource Sans Pro">
    <w:altName w:val="Arial"/>
    <w:panose1 w:val="020B0503030403020204"/>
    <w:charset w:val="4D"/>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DM Serif Text">
    <w:charset w:val="00"/>
    <w:family w:val="auto"/>
    <w:pitch w:val="variable"/>
    <w:sig w:usb0="8000006F" w:usb1="0000004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ource Sans Pro Light">
    <w:panose1 w:val="020B0403030403020204"/>
    <w:charset w:val="00"/>
    <w:family w:val="swiss"/>
    <w:pitch w:val="variable"/>
    <w:sig w:usb0="600002F7" w:usb1="02000001" w:usb2="00000000" w:usb3="00000000" w:csb0="0000019F" w:csb1="00000000"/>
  </w:font>
  <w:font w:name="Calibri (Leipäteksti)">
    <w:altName w:val="Calibri"/>
    <w:panose1 w:val="00000000000000000000"/>
    <w:charset w:val="00"/>
    <w:family w:val="roman"/>
    <w:notTrueType/>
    <w:pitch w:val="default"/>
  </w:font>
  <w:font w:name="MinionPro-Regular">
    <w:altName w:val="Calibri"/>
    <w:panose1 w:val="00000000000000000000"/>
    <w:charset w:val="4D"/>
    <w:family w:val="auto"/>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60A5F" w:rsidP="00E60A5F" w:rsidRDefault="00E60A5F" w14:paraId="03B160A8" w14:textId="77777777">
    <w:pPr>
      <w:pStyle w:val="Alatunniste"/>
    </w:pPr>
  </w:p>
  <w:p w:rsidRPr="00E60A5F" w:rsidR="00E60A5F" w:rsidP="00E60A5F" w:rsidRDefault="00E60A5F" w14:paraId="46D5C454" w14:textId="77777777">
    <w:pPr>
      <w:pStyle w:val="Alatunniste"/>
    </w:pPr>
    <w:r w:rsidRPr="00E60A5F">
      <w:t>Järvenpään kaupunki • PL 41, 04401 Järvenpää • Vaihde (09) 27 191 • www.jarvenpaa.fi</w:t>
    </w:r>
  </w:p>
  <w:p w:rsidRPr="00E60A5F" w:rsidR="002C57D7" w:rsidP="00E60A5F" w:rsidRDefault="00F822FD" w14:paraId="11D9A64E" w14:textId="77777777">
    <w:pPr>
      <w:pStyle w:val="Alatunniste"/>
      <w:jc w:val="left"/>
    </w:pPr>
    <w:r w:rsidRPr="00E60A5F">
      <w:rPr>
        <w:noProof/>
      </w:rPr>
      <w:drawing>
        <wp:anchor distT="0" distB="0" distL="114300" distR="114300" simplePos="0" relativeHeight="251658243" behindDoc="0" locked="0" layoutInCell="1" allowOverlap="1" wp14:anchorId="64291F52" wp14:editId="18A367C1">
          <wp:simplePos x="0" y="0"/>
          <wp:positionH relativeFrom="page">
            <wp:posOffset>0</wp:posOffset>
          </wp:positionH>
          <wp:positionV relativeFrom="page">
            <wp:posOffset>10231120</wp:posOffset>
          </wp:positionV>
          <wp:extent cx="7609840" cy="442939"/>
          <wp:effectExtent l="0" t="0" r="0" b="1905"/>
          <wp:wrapNone/>
          <wp:docPr id="6" name="Kuva 6" descr="Järvenpään brändin mukainen myllyä esittävä vihreä taustakuv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Järvenpään brändin mukainen myllyä esittävä vihreä taustakuvio."/>
                  <pic:cNvPicPr/>
                </pic:nvPicPr>
                <pic:blipFill>
                  <a:blip r:embed="rId1">
                    <a:extLst>
                      <a:ext uri="{28A0092B-C50C-407E-A947-70E740481C1C}">
                        <a14:useLocalDpi xmlns:a14="http://schemas.microsoft.com/office/drawing/2010/main" val="0"/>
                      </a:ext>
                    </a:extLst>
                  </a:blip>
                  <a:stretch>
                    <a:fillRect/>
                  </a:stretch>
                </pic:blipFill>
                <pic:spPr>
                  <a:xfrm>
                    <a:off x="0" y="0"/>
                    <a:ext cx="7609840" cy="442939"/>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592E98" w:rsidP="00E60A5F" w:rsidRDefault="00592E98" w14:paraId="63C8BCD1" w14:textId="77777777">
    <w:pPr>
      <w:pStyle w:val="Alatunniste"/>
    </w:pPr>
    <w:r w:rsidRPr="00DD4BB0">
      <w:rPr>
        <w:noProof/>
      </w:rPr>
      <w:drawing>
        <wp:anchor distT="0" distB="0" distL="114300" distR="114300" simplePos="0" relativeHeight="251658242" behindDoc="0" locked="0" layoutInCell="1" allowOverlap="1" wp14:anchorId="4DB7B7C9" wp14:editId="1C127DC0">
          <wp:simplePos x="0" y="0"/>
          <wp:positionH relativeFrom="page">
            <wp:posOffset>10192</wp:posOffset>
          </wp:positionH>
          <wp:positionV relativeFrom="page">
            <wp:posOffset>9203055</wp:posOffset>
          </wp:positionV>
          <wp:extent cx="7563600" cy="1486800"/>
          <wp:effectExtent l="0" t="0" r="0" b="0"/>
          <wp:wrapNone/>
          <wp:docPr id="3" name="Kuva 3" descr="Järvenpään brändin mukainen myllyä esittävä vihreä taustakuv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Järvenpään brändin mukainen myllyä esittävä vihreä taustakuvio."/>
                  <pic:cNvPicPr/>
                </pic:nvPicPr>
                <pic:blipFill>
                  <a:blip r:embed="rId1">
                    <a:extLst>
                      <a:ext uri="{28A0092B-C50C-407E-A947-70E740481C1C}">
                        <a14:useLocalDpi xmlns:a14="http://schemas.microsoft.com/office/drawing/2010/main" val="0"/>
                      </a:ext>
                    </a:extLst>
                  </a:blip>
                  <a:stretch>
                    <a:fillRect/>
                  </a:stretch>
                </pic:blipFill>
                <pic:spPr>
                  <a:xfrm>
                    <a:off x="0" y="0"/>
                    <a:ext cx="7563600" cy="14868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60A92" w:rsidP="005721AE" w:rsidRDefault="00260A92" w14:paraId="3DE6909E" w14:textId="77777777">
      <w:r>
        <w:separator/>
      </w:r>
    </w:p>
  </w:footnote>
  <w:footnote w:type="continuationSeparator" w:id="0">
    <w:p w:rsidR="00260A92" w:rsidP="005721AE" w:rsidRDefault="00260A92" w14:paraId="2665A934" w14:textId="77777777">
      <w:r>
        <w:continuationSeparator/>
      </w:r>
    </w:p>
  </w:footnote>
  <w:footnote w:type="continuationNotice" w:id="1">
    <w:p w:rsidR="00260A92" w:rsidRDefault="00260A92" w14:paraId="4A9493C1"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vunumero"/>
      </w:rPr>
      <w:id w:val="1747613195"/>
      <w:docPartObj>
        <w:docPartGallery w:val="Page Numbers (Top of Page)"/>
        <w:docPartUnique/>
      </w:docPartObj>
    </w:sdtPr>
    <w:sdtContent>
      <w:p w:rsidR="00592E98" w:rsidP="00637373" w:rsidRDefault="00592E98" w14:paraId="57CFFE0D" w14:textId="77777777">
        <w:pPr>
          <w:pStyle w:val="Yltunniste"/>
          <w:framePr w:wrap="none" w:hAnchor="margin" w:vAnchor="text" w:xAlign="right" w:y="1"/>
          <w:rPr>
            <w:rStyle w:val="Sivunumero"/>
          </w:rPr>
        </w:pPr>
        <w:r>
          <w:rPr>
            <w:rStyle w:val="Sivunumero"/>
          </w:rPr>
          <w:fldChar w:fldCharType="begin"/>
        </w:r>
        <w:r>
          <w:rPr>
            <w:rStyle w:val="Sivunumero"/>
          </w:rPr>
          <w:instrText xml:space="preserve"> PAGE </w:instrText>
        </w:r>
        <w:r>
          <w:rPr>
            <w:rStyle w:val="Sivunumero"/>
          </w:rPr>
          <w:fldChar w:fldCharType="end"/>
        </w:r>
      </w:p>
    </w:sdtContent>
    <w:sdtEndPr>
      <w:rPr>
        <w:rStyle w:val="Sivunumero"/>
      </w:rPr>
    </w:sdtEndPr>
  </w:sdt>
  <w:p w:rsidR="00592E98" w:rsidP="00592E98" w:rsidRDefault="00592E98" w14:paraId="615227EA" w14:textId="77777777">
    <w:pPr>
      <w:pStyle w:val="Yltunnis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Sivunumero"/>
      </w:rPr>
      <w:id w:val="-1293593826"/>
      <w:docPartObj>
        <w:docPartGallery w:val="Page Numbers (Top of Page)"/>
        <w:docPartUnique/>
      </w:docPartObj>
    </w:sdtPr>
    <w:sdtContent>
      <w:p w:rsidR="00592E98" w:rsidP="00637373" w:rsidRDefault="00592E98" w14:paraId="44CD52C6" w14:textId="77777777">
        <w:pPr>
          <w:pStyle w:val="Yltunniste"/>
          <w:framePr w:wrap="none" w:hAnchor="margin" w:vAnchor="text" w:xAlign="right" w:y="1"/>
          <w:rPr>
            <w:rStyle w:val="Sivunumero"/>
          </w:rPr>
        </w:pPr>
        <w:r>
          <w:rPr>
            <w:rStyle w:val="Sivunumero"/>
          </w:rPr>
          <w:fldChar w:fldCharType="begin"/>
        </w:r>
        <w:r>
          <w:rPr>
            <w:rStyle w:val="Sivunumero"/>
          </w:rPr>
          <w:instrText xml:space="preserve"> PAGE </w:instrText>
        </w:r>
        <w:r>
          <w:rPr>
            <w:rStyle w:val="Sivunumero"/>
          </w:rPr>
          <w:fldChar w:fldCharType="separate"/>
        </w:r>
        <w:r>
          <w:rPr>
            <w:rStyle w:val="Sivunumero"/>
            <w:noProof/>
          </w:rPr>
          <w:t>2</w:t>
        </w:r>
        <w:r>
          <w:rPr>
            <w:rStyle w:val="Sivunumero"/>
          </w:rPr>
          <w:fldChar w:fldCharType="end"/>
        </w:r>
      </w:p>
    </w:sdtContent>
    <w:sdtEndPr>
      <w:rPr>
        <w:rStyle w:val="Sivunumero"/>
      </w:rPr>
    </w:sdtEndPr>
  </w:sdt>
  <w:p w:rsidR="005721AE" w:rsidP="7EF0A86A" w:rsidRDefault="006944BF" w14:paraId="13ED6234" w14:textId="050EC57D">
    <w:pPr>
      <w:pStyle w:val="Yltunniste"/>
      <w:tabs>
        <w:tab w:val="clear" w:pos="4819"/>
        <w:tab w:val="center" w:pos="8080"/>
      </w:tabs>
      <w:ind w:right="360" w:firstLine="0"/>
      <w:rPr>
        <w:noProof/>
      </w:rPr>
    </w:pPr>
    <w:r>
      <w:rPr>
        <w:noProof/>
      </w:rPr>
      <w:drawing>
        <wp:anchor distT="0" distB="0" distL="114300" distR="114300" simplePos="0" relativeHeight="251658240" behindDoc="1" locked="0" layoutInCell="1" allowOverlap="1" wp14:anchorId="6CAA4065" wp14:editId="37661DFE">
          <wp:simplePos x="0" y="0"/>
          <wp:positionH relativeFrom="column">
            <wp:posOffset>-139700</wp:posOffset>
          </wp:positionH>
          <wp:positionV relativeFrom="paragraph">
            <wp:posOffset>-450215</wp:posOffset>
          </wp:positionV>
          <wp:extent cx="2438400" cy="1236172"/>
          <wp:effectExtent l="0" t="0" r="0" b="0"/>
          <wp:wrapTight wrapText="bothSides">
            <wp:wrapPolygon edited="0">
              <wp:start x="0" y="0"/>
              <wp:lineTo x="0" y="21145"/>
              <wp:lineTo x="21431" y="21145"/>
              <wp:lineTo x="21431" y="0"/>
              <wp:lineTo x="0" y="0"/>
            </wp:wrapPolygon>
          </wp:wrapTight>
          <wp:docPr id="1" name="Kuva 1" descr="Järvenpään brändi-logo, jossa vihreä Luonnotar-logo Järvenpää-sanan kanssa."/>
          <wp:cNvGraphicFramePr>
            <a:graphicFrameLocks xmlns:a="http://schemas.openxmlformats.org/drawingml/2006/main" noChangeAspect="1"/>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1" name="Kuva 1" descr="Järvenpään brändi-logo, jossa vihreä Luonnotar-logo Järvenpää-sanan kanssa."/>
                  <pic:cNvPicPr/>
                </pic:nvPicPr>
                <pic:blipFill>
                  <a:blip xmlns:r="http://schemas.openxmlformats.org/officeDocument/2006/relationships" r:embed="rId1">
                    <a:extLst>
                      <a:ext uri="{28A0092B-C50C-407E-A947-70E740481C1C}">
                        <a14:useLocalDpi xmlns:a14="http://schemas.microsoft.com/office/drawing/2010/main"/>
                      </a:ext>
                    </a:extLst>
                  </a:blip>
                  <a:stretch>
                    <a:fillRect/>
                  </a:stretch>
                </pic:blipFill>
                <pic:spPr>
                  <a:xfrm rot="0">
                    <a:off x="0" y="0"/>
                    <a:ext cx="2438400" cy="1236172"/>
                  </a:xfrm>
                  <a:prstGeom prst="rect">
                    <a:avLst/>
                  </a:prstGeom>
                </pic:spPr>
              </pic:pic>
            </a:graphicData>
          </a:graphic>
          <wp14:sizeRelH relativeFrom="margin">
            <wp14:pctWidth>0</wp14:pctWidth>
          </wp14:sizeRelH>
          <wp14:sizeRelV relativeFrom="margin">
            <wp14:pctHeight>0</wp14:pctHeight>
          </wp14:sizeRelV>
        </wp:anchor>
      </w:drawing>
    </w:r>
    <w:r w:rsidR="00592E98">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5721AE" w:rsidP="00AC0C4A" w:rsidRDefault="00592E98" w14:paraId="2219887C" w14:textId="77777777">
    <w:pPr>
      <w:pStyle w:val="Yltunniste"/>
      <w:jc w:val="right"/>
    </w:pPr>
    <w:r>
      <w:rPr>
        <w:noProof/>
      </w:rPr>
      <w:drawing>
        <wp:anchor distT="0" distB="0" distL="114300" distR="114300" simplePos="0" relativeHeight="251658241" behindDoc="1" locked="0" layoutInCell="1" allowOverlap="1" wp14:anchorId="4FD01E38" wp14:editId="7E2432A4">
          <wp:simplePos x="0" y="0"/>
          <wp:positionH relativeFrom="column">
            <wp:posOffset>-190500</wp:posOffset>
          </wp:positionH>
          <wp:positionV relativeFrom="paragraph">
            <wp:posOffset>-292735</wp:posOffset>
          </wp:positionV>
          <wp:extent cx="2438400" cy="1264920"/>
          <wp:effectExtent l="0" t="0" r="0" b="0"/>
          <wp:wrapTight wrapText="bothSides">
            <wp:wrapPolygon edited="0">
              <wp:start x="0" y="0"/>
              <wp:lineTo x="0" y="21145"/>
              <wp:lineTo x="21431" y="21145"/>
              <wp:lineTo x="21431" y="0"/>
              <wp:lineTo x="0" y="0"/>
            </wp:wrapPolygon>
          </wp:wrapTight>
          <wp:docPr id="2" name="Kuva 2" descr="Järvenpään brändi-logo, jossa vihreä Luonnotar-logo Järvenpää-sanan kan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va 1" descr="Järvenpään brändi-logo, jossa vihreä Luonnotar-logo Järvenpää-sanan kanssa."/>
                  <pic:cNvPicPr/>
                </pic:nvPicPr>
                <pic:blipFill>
                  <a:blip r:embed="rId1">
                    <a:extLst>
                      <a:ext uri="{28A0092B-C50C-407E-A947-70E740481C1C}">
                        <a14:useLocalDpi xmlns:a14="http://schemas.microsoft.com/office/drawing/2010/main" val="0"/>
                      </a:ext>
                    </a:extLst>
                  </a:blip>
                  <a:stretch>
                    <a:fillRect/>
                  </a:stretch>
                </pic:blipFill>
                <pic:spPr>
                  <a:xfrm>
                    <a:off x="0" y="0"/>
                    <a:ext cx="2438400" cy="1264920"/>
                  </a:xfrm>
                  <a:prstGeom prst="rect">
                    <a:avLst/>
                  </a:prstGeom>
                </pic:spPr>
              </pic:pic>
            </a:graphicData>
          </a:graphic>
          <wp14:sizeRelH relativeFrom="margin">
            <wp14:pctWidth>0</wp14:pctWidth>
          </wp14:sizeRelH>
          <wp14:sizeRelV relativeFrom="margin">
            <wp14:pctHeight>0</wp14:pctHeight>
          </wp14:sizeRelV>
        </wp:anchor>
      </w:drawing>
    </w:r>
  </w:p>
  <w:p w:rsidR="001A0523" w:rsidRDefault="001A0523" w14:paraId="4895AEA6"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9">
    <w:nsid w:val="11dc6e1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654d30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FFFFFF7C"/>
    <w:multiLevelType w:val="singleLevel"/>
    <w:tmpl w:val="F3AA435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C881D8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5A4D7E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00844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1B81E04"/>
    <w:lvl w:ilvl="0">
      <w:start w:val="1"/>
      <w:numFmt w:val="bullet"/>
      <w:lvlText w:val=""/>
      <w:lvlJc w:val="left"/>
      <w:pPr>
        <w:tabs>
          <w:tab w:val="num" w:pos="1492"/>
        </w:tabs>
        <w:ind w:left="1492" w:hanging="360"/>
      </w:pPr>
      <w:rPr>
        <w:rFonts w:hint="default" w:ascii="Symbol" w:hAnsi="Symbol"/>
      </w:rPr>
    </w:lvl>
  </w:abstractNum>
  <w:abstractNum w:abstractNumId="5" w15:restartNumberingAfterBreak="0">
    <w:nsid w:val="FFFFFF81"/>
    <w:multiLevelType w:val="singleLevel"/>
    <w:tmpl w:val="D8860764"/>
    <w:lvl w:ilvl="0">
      <w:start w:val="1"/>
      <w:numFmt w:val="bullet"/>
      <w:lvlText w:val=""/>
      <w:lvlJc w:val="left"/>
      <w:pPr>
        <w:tabs>
          <w:tab w:val="num" w:pos="1209"/>
        </w:tabs>
        <w:ind w:left="1209" w:hanging="360"/>
      </w:pPr>
      <w:rPr>
        <w:rFonts w:hint="default" w:ascii="Symbol" w:hAnsi="Symbol"/>
      </w:rPr>
    </w:lvl>
  </w:abstractNum>
  <w:abstractNum w:abstractNumId="6" w15:restartNumberingAfterBreak="0">
    <w:nsid w:val="FFFFFF82"/>
    <w:multiLevelType w:val="singleLevel"/>
    <w:tmpl w:val="0B40E320"/>
    <w:lvl w:ilvl="0">
      <w:start w:val="1"/>
      <w:numFmt w:val="bullet"/>
      <w:lvlText w:val=""/>
      <w:lvlJc w:val="left"/>
      <w:pPr>
        <w:tabs>
          <w:tab w:val="num" w:pos="926"/>
        </w:tabs>
        <w:ind w:left="926" w:hanging="360"/>
      </w:pPr>
      <w:rPr>
        <w:rFonts w:hint="default" w:ascii="Symbol" w:hAnsi="Symbol"/>
      </w:rPr>
    </w:lvl>
  </w:abstractNum>
  <w:abstractNum w:abstractNumId="7" w15:restartNumberingAfterBreak="0">
    <w:nsid w:val="FFFFFF83"/>
    <w:multiLevelType w:val="singleLevel"/>
    <w:tmpl w:val="E8D01822"/>
    <w:lvl w:ilvl="0">
      <w:start w:val="1"/>
      <w:numFmt w:val="bullet"/>
      <w:lvlText w:val=""/>
      <w:lvlJc w:val="left"/>
      <w:pPr>
        <w:tabs>
          <w:tab w:val="num" w:pos="643"/>
        </w:tabs>
        <w:ind w:left="643" w:hanging="360"/>
      </w:pPr>
      <w:rPr>
        <w:rFonts w:hint="default" w:ascii="Symbol" w:hAnsi="Symbol"/>
      </w:rPr>
    </w:lvl>
  </w:abstractNum>
  <w:abstractNum w:abstractNumId="8" w15:restartNumberingAfterBreak="0">
    <w:nsid w:val="FFFFFF88"/>
    <w:multiLevelType w:val="singleLevel"/>
    <w:tmpl w:val="D59C6AA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4F472E6"/>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06C031FC"/>
    <w:multiLevelType w:val="hybridMultilevel"/>
    <w:tmpl w:val="80B88D22"/>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11" w15:restartNumberingAfterBreak="0">
    <w:nsid w:val="126F6743"/>
    <w:multiLevelType w:val="hybridMultilevel"/>
    <w:tmpl w:val="1D8CC64A"/>
    <w:lvl w:ilvl="0" w:tplc="5E46019C">
      <w:start w:val="1"/>
      <w:numFmt w:val="bullet"/>
      <w:pStyle w:val="Listaus"/>
      <w:lvlText w:val=""/>
      <w:lvlJc w:val="left"/>
      <w:pPr>
        <w:ind w:left="1571" w:hanging="360"/>
      </w:pPr>
      <w:rPr>
        <w:rFonts w:hint="default" w:ascii="Symbol" w:hAnsi="Symbol"/>
      </w:rPr>
    </w:lvl>
    <w:lvl w:ilvl="1" w:tplc="040B0003" w:tentative="1">
      <w:start w:val="1"/>
      <w:numFmt w:val="bullet"/>
      <w:lvlText w:val="o"/>
      <w:lvlJc w:val="left"/>
      <w:pPr>
        <w:ind w:left="2291" w:hanging="360"/>
      </w:pPr>
      <w:rPr>
        <w:rFonts w:hint="default" w:ascii="Courier New" w:hAnsi="Courier New" w:cs="Courier New"/>
      </w:rPr>
    </w:lvl>
    <w:lvl w:ilvl="2" w:tplc="040B0005" w:tentative="1">
      <w:start w:val="1"/>
      <w:numFmt w:val="bullet"/>
      <w:lvlText w:val=""/>
      <w:lvlJc w:val="left"/>
      <w:pPr>
        <w:ind w:left="3011" w:hanging="360"/>
      </w:pPr>
      <w:rPr>
        <w:rFonts w:hint="default" w:ascii="Wingdings" w:hAnsi="Wingdings"/>
      </w:rPr>
    </w:lvl>
    <w:lvl w:ilvl="3" w:tplc="040B0001" w:tentative="1">
      <w:start w:val="1"/>
      <w:numFmt w:val="bullet"/>
      <w:lvlText w:val=""/>
      <w:lvlJc w:val="left"/>
      <w:pPr>
        <w:ind w:left="3731" w:hanging="360"/>
      </w:pPr>
      <w:rPr>
        <w:rFonts w:hint="default" w:ascii="Symbol" w:hAnsi="Symbol"/>
      </w:rPr>
    </w:lvl>
    <w:lvl w:ilvl="4" w:tplc="040B0003" w:tentative="1">
      <w:start w:val="1"/>
      <w:numFmt w:val="bullet"/>
      <w:lvlText w:val="o"/>
      <w:lvlJc w:val="left"/>
      <w:pPr>
        <w:ind w:left="4451" w:hanging="360"/>
      </w:pPr>
      <w:rPr>
        <w:rFonts w:hint="default" w:ascii="Courier New" w:hAnsi="Courier New" w:cs="Courier New"/>
      </w:rPr>
    </w:lvl>
    <w:lvl w:ilvl="5" w:tplc="040B0005" w:tentative="1">
      <w:start w:val="1"/>
      <w:numFmt w:val="bullet"/>
      <w:lvlText w:val=""/>
      <w:lvlJc w:val="left"/>
      <w:pPr>
        <w:ind w:left="5171" w:hanging="360"/>
      </w:pPr>
      <w:rPr>
        <w:rFonts w:hint="default" w:ascii="Wingdings" w:hAnsi="Wingdings"/>
      </w:rPr>
    </w:lvl>
    <w:lvl w:ilvl="6" w:tplc="040B0001" w:tentative="1">
      <w:start w:val="1"/>
      <w:numFmt w:val="bullet"/>
      <w:lvlText w:val=""/>
      <w:lvlJc w:val="left"/>
      <w:pPr>
        <w:ind w:left="5891" w:hanging="360"/>
      </w:pPr>
      <w:rPr>
        <w:rFonts w:hint="default" w:ascii="Symbol" w:hAnsi="Symbol"/>
      </w:rPr>
    </w:lvl>
    <w:lvl w:ilvl="7" w:tplc="040B0003" w:tentative="1">
      <w:start w:val="1"/>
      <w:numFmt w:val="bullet"/>
      <w:lvlText w:val="o"/>
      <w:lvlJc w:val="left"/>
      <w:pPr>
        <w:ind w:left="6611" w:hanging="360"/>
      </w:pPr>
      <w:rPr>
        <w:rFonts w:hint="default" w:ascii="Courier New" w:hAnsi="Courier New" w:cs="Courier New"/>
      </w:rPr>
    </w:lvl>
    <w:lvl w:ilvl="8" w:tplc="040B0005" w:tentative="1">
      <w:start w:val="1"/>
      <w:numFmt w:val="bullet"/>
      <w:lvlText w:val=""/>
      <w:lvlJc w:val="left"/>
      <w:pPr>
        <w:ind w:left="7331" w:hanging="360"/>
      </w:pPr>
      <w:rPr>
        <w:rFonts w:hint="default" w:ascii="Wingdings" w:hAnsi="Wingdings"/>
      </w:rPr>
    </w:lvl>
  </w:abstractNum>
  <w:abstractNum w:abstractNumId="12" w15:restartNumberingAfterBreak="0">
    <w:nsid w:val="15F50474"/>
    <w:multiLevelType w:val="hybridMultilevel"/>
    <w:tmpl w:val="091CDFC8"/>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13" w15:restartNumberingAfterBreak="0">
    <w:nsid w:val="171B2368"/>
    <w:multiLevelType w:val="hybridMultilevel"/>
    <w:tmpl w:val="18C209D8"/>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14" w15:restartNumberingAfterBreak="0">
    <w:nsid w:val="1A5A2913"/>
    <w:multiLevelType w:val="hybridMultilevel"/>
    <w:tmpl w:val="9E56B540"/>
    <w:lvl w:ilvl="0" w:tplc="040B0001">
      <w:start w:val="1"/>
      <w:numFmt w:val="bullet"/>
      <w:lvlText w:val=""/>
      <w:lvlJc w:val="left"/>
      <w:pPr>
        <w:ind w:left="1440" w:hanging="360"/>
      </w:pPr>
      <w:rPr>
        <w:rFonts w:hint="default" w:ascii="Symbol" w:hAnsi="Symbol"/>
        <w:color w:val="auto"/>
      </w:rPr>
    </w:lvl>
    <w:lvl w:ilvl="1" w:tplc="FFFFFFFF" w:tentative="1">
      <w:start w:val="1"/>
      <w:numFmt w:val="bullet"/>
      <w:lvlText w:val="o"/>
      <w:lvlJc w:val="left"/>
      <w:pPr>
        <w:ind w:left="2160" w:hanging="360"/>
      </w:pPr>
      <w:rPr>
        <w:rFonts w:hint="default" w:ascii="Courier New" w:hAnsi="Courier New" w:cs="Courier New"/>
      </w:rPr>
    </w:lvl>
    <w:lvl w:ilvl="2" w:tplc="FFFFFFFF" w:tentative="1">
      <w:start w:val="1"/>
      <w:numFmt w:val="bullet"/>
      <w:lvlText w:val=""/>
      <w:lvlJc w:val="left"/>
      <w:pPr>
        <w:ind w:left="2880" w:hanging="360"/>
      </w:pPr>
      <w:rPr>
        <w:rFonts w:hint="default" w:ascii="Wingdings" w:hAnsi="Wingdings"/>
      </w:rPr>
    </w:lvl>
    <w:lvl w:ilvl="3" w:tplc="FFFFFFFF" w:tentative="1">
      <w:start w:val="1"/>
      <w:numFmt w:val="bullet"/>
      <w:lvlText w:val=""/>
      <w:lvlJc w:val="left"/>
      <w:pPr>
        <w:ind w:left="3600" w:hanging="360"/>
      </w:pPr>
      <w:rPr>
        <w:rFonts w:hint="default" w:ascii="Symbol" w:hAnsi="Symbol"/>
      </w:rPr>
    </w:lvl>
    <w:lvl w:ilvl="4" w:tplc="FFFFFFFF" w:tentative="1">
      <w:start w:val="1"/>
      <w:numFmt w:val="bullet"/>
      <w:lvlText w:val="o"/>
      <w:lvlJc w:val="left"/>
      <w:pPr>
        <w:ind w:left="4320" w:hanging="360"/>
      </w:pPr>
      <w:rPr>
        <w:rFonts w:hint="default" w:ascii="Courier New" w:hAnsi="Courier New" w:cs="Courier New"/>
      </w:rPr>
    </w:lvl>
    <w:lvl w:ilvl="5" w:tplc="FFFFFFFF" w:tentative="1">
      <w:start w:val="1"/>
      <w:numFmt w:val="bullet"/>
      <w:lvlText w:val=""/>
      <w:lvlJc w:val="left"/>
      <w:pPr>
        <w:ind w:left="5040" w:hanging="360"/>
      </w:pPr>
      <w:rPr>
        <w:rFonts w:hint="default" w:ascii="Wingdings" w:hAnsi="Wingdings"/>
      </w:rPr>
    </w:lvl>
    <w:lvl w:ilvl="6" w:tplc="FFFFFFFF" w:tentative="1">
      <w:start w:val="1"/>
      <w:numFmt w:val="bullet"/>
      <w:lvlText w:val=""/>
      <w:lvlJc w:val="left"/>
      <w:pPr>
        <w:ind w:left="5760" w:hanging="360"/>
      </w:pPr>
      <w:rPr>
        <w:rFonts w:hint="default" w:ascii="Symbol" w:hAnsi="Symbol"/>
      </w:rPr>
    </w:lvl>
    <w:lvl w:ilvl="7" w:tplc="FFFFFFFF" w:tentative="1">
      <w:start w:val="1"/>
      <w:numFmt w:val="bullet"/>
      <w:lvlText w:val="o"/>
      <w:lvlJc w:val="left"/>
      <w:pPr>
        <w:ind w:left="6480" w:hanging="360"/>
      </w:pPr>
      <w:rPr>
        <w:rFonts w:hint="default" w:ascii="Courier New" w:hAnsi="Courier New" w:cs="Courier New"/>
      </w:rPr>
    </w:lvl>
    <w:lvl w:ilvl="8" w:tplc="FFFFFFFF" w:tentative="1">
      <w:start w:val="1"/>
      <w:numFmt w:val="bullet"/>
      <w:lvlText w:val=""/>
      <w:lvlJc w:val="left"/>
      <w:pPr>
        <w:ind w:left="7200" w:hanging="360"/>
      </w:pPr>
      <w:rPr>
        <w:rFonts w:hint="default" w:ascii="Wingdings" w:hAnsi="Wingdings"/>
      </w:rPr>
    </w:lvl>
  </w:abstractNum>
  <w:abstractNum w:abstractNumId="15" w15:restartNumberingAfterBreak="0">
    <w:nsid w:val="1B8B676C"/>
    <w:multiLevelType w:val="multilevel"/>
    <w:tmpl w:val="F30C9E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1C58191B"/>
    <w:multiLevelType w:val="multilevel"/>
    <w:tmpl w:val="88D861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2213970C"/>
    <w:multiLevelType w:val="hybridMultilevel"/>
    <w:tmpl w:val="B742DDF0"/>
    <w:lvl w:ilvl="0" w:tplc="E514C55A">
      <w:start w:val="1"/>
      <w:numFmt w:val="bullet"/>
      <w:lvlText w:val=""/>
      <w:lvlJc w:val="left"/>
      <w:pPr>
        <w:ind w:left="720" w:hanging="360"/>
      </w:pPr>
      <w:rPr>
        <w:rFonts w:hint="default" w:ascii="Symbol" w:hAnsi="Symbol"/>
      </w:rPr>
    </w:lvl>
    <w:lvl w:ilvl="1" w:tplc="B7C0B856">
      <w:start w:val="1"/>
      <w:numFmt w:val="bullet"/>
      <w:lvlText w:val="o"/>
      <w:lvlJc w:val="left"/>
      <w:pPr>
        <w:ind w:left="1440" w:hanging="360"/>
      </w:pPr>
      <w:rPr>
        <w:rFonts w:hint="default" w:ascii="Courier New" w:hAnsi="Courier New"/>
      </w:rPr>
    </w:lvl>
    <w:lvl w:ilvl="2" w:tplc="37B69300">
      <w:start w:val="1"/>
      <w:numFmt w:val="bullet"/>
      <w:lvlText w:val=""/>
      <w:lvlJc w:val="left"/>
      <w:pPr>
        <w:ind w:left="2160" w:hanging="360"/>
      </w:pPr>
      <w:rPr>
        <w:rFonts w:hint="default" w:ascii="Wingdings" w:hAnsi="Wingdings"/>
      </w:rPr>
    </w:lvl>
    <w:lvl w:ilvl="3" w:tplc="D2A6B828">
      <w:start w:val="1"/>
      <w:numFmt w:val="bullet"/>
      <w:lvlText w:val=""/>
      <w:lvlJc w:val="left"/>
      <w:pPr>
        <w:ind w:left="2880" w:hanging="360"/>
      </w:pPr>
      <w:rPr>
        <w:rFonts w:hint="default" w:ascii="Symbol" w:hAnsi="Symbol"/>
      </w:rPr>
    </w:lvl>
    <w:lvl w:ilvl="4" w:tplc="66265D10">
      <w:start w:val="1"/>
      <w:numFmt w:val="bullet"/>
      <w:lvlText w:val="o"/>
      <w:lvlJc w:val="left"/>
      <w:pPr>
        <w:ind w:left="3600" w:hanging="360"/>
      </w:pPr>
      <w:rPr>
        <w:rFonts w:hint="default" w:ascii="Courier New" w:hAnsi="Courier New"/>
      </w:rPr>
    </w:lvl>
    <w:lvl w:ilvl="5" w:tplc="B85E9C90">
      <w:start w:val="1"/>
      <w:numFmt w:val="bullet"/>
      <w:lvlText w:val=""/>
      <w:lvlJc w:val="left"/>
      <w:pPr>
        <w:ind w:left="4320" w:hanging="360"/>
      </w:pPr>
      <w:rPr>
        <w:rFonts w:hint="default" w:ascii="Wingdings" w:hAnsi="Wingdings"/>
      </w:rPr>
    </w:lvl>
    <w:lvl w:ilvl="6" w:tplc="B5A64984">
      <w:start w:val="1"/>
      <w:numFmt w:val="bullet"/>
      <w:lvlText w:val=""/>
      <w:lvlJc w:val="left"/>
      <w:pPr>
        <w:ind w:left="5040" w:hanging="360"/>
      </w:pPr>
      <w:rPr>
        <w:rFonts w:hint="default" w:ascii="Symbol" w:hAnsi="Symbol"/>
      </w:rPr>
    </w:lvl>
    <w:lvl w:ilvl="7" w:tplc="B04CDCC0">
      <w:start w:val="1"/>
      <w:numFmt w:val="bullet"/>
      <w:lvlText w:val="o"/>
      <w:lvlJc w:val="left"/>
      <w:pPr>
        <w:ind w:left="5760" w:hanging="360"/>
      </w:pPr>
      <w:rPr>
        <w:rFonts w:hint="default" w:ascii="Courier New" w:hAnsi="Courier New"/>
      </w:rPr>
    </w:lvl>
    <w:lvl w:ilvl="8" w:tplc="35067BC8">
      <w:start w:val="1"/>
      <w:numFmt w:val="bullet"/>
      <w:lvlText w:val=""/>
      <w:lvlJc w:val="left"/>
      <w:pPr>
        <w:ind w:left="6480" w:hanging="360"/>
      </w:pPr>
      <w:rPr>
        <w:rFonts w:hint="default" w:ascii="Wingdings" w:hAnsi="Wingdings"/>
      </w:rPr>
    </w:lvl>
  </w:abstractNum>
  <w:abstractNum w:abstractNumId="18" w15:restartNumberingAfterBreak="0">
    <w:nsid w:val="250F6C78"/>
    <w:multiLevelType w:val="multilevel"/>
    <w:tmpl w:val="522A904C"/>
    <w:styleLink w:val="Nykyinenluettelo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9" w15:restartNumberingAfterBreak="0">
    <w:nsid w:val="25C00338"/>
    <w:multiLevelType w:val="hybridMultilevel"/>
    <w:tmpl w:val="447EF336"/>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20" w15:restartNumberingAfterBreak="0">
    <w:nsid w:val="2BED6C8F"/>
    <w:multiLevelType w:val="multilevel"/>
    <w:tmpl w:val="040B001D"/>
    <w:styleLink w:val="Nykyinenluettelo9"/>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33AC1305"/>
    <w:multiLevelType w:val="hybridMultilevel"/>
    <w:tmpl w:val="E8C21DC4"/>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22" w15:restartNumberingAfterBreak="0">
    <w:nsid w:val="348D4D4E"/>
    <w:multiLevelType w:val="multilevel"/>
    <w:tmpl w:val="D8CA3FE2"/>
    <w:lvl w:ilvl="0">
      <w:start w:val="1"/>
      <w:numFmt w:val="decimal"/>
      <w:lvlText w:val="%1."/>
      <w:lvlJc w:val="left"/>
      <w:pPr>
        <w:tabs>
          <w:tab w:val="num" w:pos="510"/>
        </w:tabs>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8D456AC"/>
    <w:multiLevelType w:val="hybridMultilevel"/>
    <w:tmpl w:val="1C4880C0"/>
    <w:lvl w:ilvl="0" w:tplc="BA8AC8A6">
      <w:numFmt w:val="bullet"/>
      <w:lvlText w:val="-"/>
      <w:lvlJc w:val="left"/>
      <w:pPr>
        <w:ind w:left="720" w:hanging="360"/>
      </w:pPr>
      <w:rPr>
        <w:rFonts w:hint="default" w:ascii="Tahoma" w:hAnsi="Tahoma" w:cs="Tahoma" w:eastAsiaTheme="minorHAnsi"/>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24" w15:restartNumberingAfterBreak="0">
    <w:nsid w:val="3C8CD426"/>
    <w:multiLevelType w:val="hybridMultilevel"/>
    <w:tmpl w:val="FFFFFFFF"/>
    <w:lvl w:ilvl="0" w:tplc="E9DAFEE4">
      <w:start w:val="1"/>
      <w:numFmt w:val="decimal"/>
      <w:lvlText w:val="%1."/>
      <w:lvlJc w:val="left"/>
      <w:pPr>
        <w:ind w:left="720" w:hanging="360"/>
      </w:pPr>
    </w:lvl>
    <w:lvl w:ilvl="1" w:tplc="FB045570">
      <w:start w:val="1"/>
      <w:numFmt w:val="lowerLetter"/>
      <w:lvlText w:val="%2."/>
      <w:lvlJc w:val="left"/>
      <w:pPr>
        <w:ind w:left="1440" w:hanging="360"/>
      </w:pPr>
    </w:lvl>
    <w:lvl w:ilvl="2" w:tplc="1AF0EB20">
      <w:start w:val="1"/>
      <w:numFmt w:val="lowerRoman"/>
      <w:lvlText w:val="%3."/>
      <w:lvlJc w:val="right"/>
      <w:pPr>
        <w:ind w:left="2160" w:hanging="180"/>
      </w:pPr>
    </w:lvl>
    <w:lvl w:ilvl="3" w:tplc="CBD680F4">
      <w:start w:val="1"/>
      <w:numFmt w:val="decimal"/>
      <w:lvlText w:val="%4."/>
      <w:lvlJc w:val="left"/>
      <w:pPr>
        <w:ind w:left="2880" w:hanging="360"/>
      </w:pPr>
    </w:lvl>
    <w:lvl w:ilvl="4" w:tplc="A45C02C4">
      <w:start w:val="1"/>
      <w:numFmt w:val="lowerLetter"/>
      <w:lvlText w:val="%5."/>
      <w:lvlJc w:val="left"/>
      <w:pPr>
        <w:ind w:left="3600" w:hanging="360"/>
      </w:pPr>
    </w:lvl>
    <w:lvl w:ilvl="5" w:tplc="6CBA784E">
      <w:start w:val="1"/>
      <w:numFmt w:val="lowerRoman"/>
      <w:lvlText w:val="%6."/>
      <w:lvlJc w:val="right"/>
      <w:pPr>
        <w:ind w:left="4320" w:hanging="180"/>
      </w:pPr>
    </w:lvl>
    <w:lvl w:ilvl="6" w:tplc="DFE4BD92">
      <w:start w:val="1"/>
      <w:numFmt w:val="decimal"/>
      <w:lvlText w:val="%7."/>
      <w:lvlJc w:val="left"/>
      <w:pPr>
        <w:ind w:left="5040" w:hanging="360"/>
      </w:pPr>
    </w:lvl>
    <w:lvl w:ilvl="7" w:tplc="FC08471E">
      <w:start w:val="1"/>
      <w:numFmt w:val="lowerLetter"/>
      <w:lvlText w:val="%8."/>
      <w:lvlJc w:val="left"/>
      <w:pPr>
        <w:ind w:left="5760" w:hanging="360"/>
      </w:pPr>
    </w:lvl>
    <w:lvl w:ilvl="8" w:tplc="95E89120">
      <w:start w:val="1"/>
      <w:numFmt w:val="lowerRoman"/>
      <w:lvlText w:val="%9."/>
      <w:lvlJc w:val="right"/>
      <w:pPr>
        <w:ind w:left="6480" w:hanging="180"/>
      </w:pPr>
    </w:lvl>
  </w:abstractNum>
  <w:abstractNum w:abstractNumId="25" w15:restartNumberingAfterBreak="0">
    <w:nsid w:val="3EA616A1"/>
    <w:multiLevelType w:val="hybridMultilevel"/>
    <w:tmpl w:val="C0B469F0"/>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26" w15:restartNumberingAfterBreak="0">
    <w:nsid w:val="3F8108A5"/>
    <w:multiLevelType w:val="hybridMultilevel"/>
    <w:tmpl w:val="B60C690A"/>
    <w:lvl w:ilvl="0" w:tplc="0809000F">
      <w:start w:val="1"/>
      <w:numFmt w:val="decimal"/>
      <w:lvlText w:val="%1."/>
      <w:lvlJc w:val="left"/>
      <w:pPr>
        <w:ind w:left="1571" w:hanging="360"/>
      </w:pPr>
      <w:rPr>
        <w:rFonts w:hint="default"/>
      </w:rPr>
    </w:lvl>
    <w:lvl w:ilvl="1" w:tplc="FFFFFFFF" w:tentative="1">
      <w:start w:val="1"/>
      <w:numFmt w:val="bullet"/>
      <w:lvlText w:val="o"/>
      <w:lvlJc w:val="left"/>
      <w:pPr>
        <w:ind w:left="2291" w:hanging="360"/>
      </w:pPr>
      <w:rPr>
        <w:rFonts w:hint="default" w:ascii="Courier New" w:hAnsi="Courier New" w:cs="Courier New"/>
      </w:rPr>
    </w:lvl>
    <w:lvl w:ilvl="2" w:tplc="FFFFFFFF" w:tentative="1">
      <w:start w:val="1"/>
      <w:numFmt w:val="bullet"/>
      <w:lvlText w:val=""/>
      <w:lvlJc w:val="left"/>
      <w:pPr>
        <w:ind w:left="3011" w:hanging="360"/>
      </w:pPr>
      <w:rPr>
        <w:rFonts w:hint="default" w:ascii="Wingdings" w:hAnsi="Wingdings"/>
      </w:rPr>
    </w:lvl>
    <w:lvl w:ilvl="3" w:tplc="FFFFFFFF" w:tentative="1">
      <w:start w:val="1"/>
      <w:numFmt w:val="bullet"/>
      <w:lvlText w:val=""/>
      <w:lvlJc w:val="left"/>
      <w:pPr>
        <w:ind w:left="3731" w:hanging="360"/>
      </w:pPr>
      <w:rPr>
        <w:rFonts w:hint="default" w:ascii="Symbol" w:hAnsi="Symbol"/>
      </w:rPr>
    </w:lvl>
    <w:lvl w:ilvl="4" w:tplc="FFFFFFFF" w:tentative="1">
      <w:start w:val="1"/>
      <w:numFmt w:val="bullet"/>
      <w:lvlText w:val="o"/>
      <w:lvlJc w:val="left"/>
      <w:pPr>
        <w:ind w:left="4451" w:hanging="360"/>
      </w:pPr>
      <w:rPr>
        <w:rFonts w:hint="default" w:ascii="Courier New" w:hAnsi="Courier New" w:cs="Courier New"/>
      </w:rPr>
    </w:lvl>
    <w:lvl w:ilvl="5" w:tplc="FFFFFFFF" w:tentative="1">
      <w:start w:val="1"/>
      <w:numFmt w:val="bullet"/>
      <w:lvlText w:val=""/>
      <w:lvlJc w:val="left"/>
      <w:pPr>
        <w:ind w:left="5171" w:hanging="360"/>
      </w:pPr>
      <w:rPr>
        <w:rFonts w:hint="default" w:ascii="Wingdings" w:hAnsi="Wingdings"/>
      </w:rPr>
    </w:lvl>
    <w:lvl w:ilvl="6" w:tplc="FFFFFFFF" w:tentative="1">
      <w:start w:val="1"/>
      <w:numFmt w:val="bullet"/>
      <w:lvlText w:val=""/>
      <w:lvlJc w:val="left"/>
      <w:pPr>
        <w:ind w:left="5891" w:hanging="360"/>
      </w:pPr>
      <w:rPr>
        <w:rFonts w:hint="default" w:ascii="Symbol" w:hAnsi="Symbol"/>
      </w:rPr>
    </w:lvl>
    <w:lvl w:ilvl="7" w:tplc="FFFFFFFF" w:tentative="1">
      <w:start w:val="1"/>
      <w:numFmt w:val="bullet"/>
      <w:lvlText w:val="o"/>
      <w:lvlJc w:val="left"/>
      <w:pPr>
        <w:ind w:left="6611" w:hanging="360"/>
      </w:pPr>
      <w:rPr>
        <w:rFonts w:hint="default" w:ascii="Courier New" w:hAnsi="Courier New" w:cs="Courier New"/>
      </w:rPr>
    </w:lvl>
    <w:lvl w:ilvl="8" w:tplc="FFFFFFFF" w:tentative="1">
      <w:start w:val="1"/>
      <w:numFmt w:val="bullet"/>
      <w:lvlText w:val=""/>
      <w:lvlJc w:val="left"/>
      <w:pPr>
        <w:ind w:left="7331" w:hanging="360"/>
      </w:pPr>
      <w:rPr>
        <w:rFonts w:hint="default" w:ascii="Wingdings" w:hAnsi="Wingdings"/>
      </w:rPr>
    </w:lvl>
  </w:abstractNum>
  <w:abstractNum w:abstractNumId="27" w15:restartNumberingAfterBreak="0">
    <w:nsid w:val="449A7D14"/>
    <w:multiLevelType w:val="hybridMultilevel"/>
    <w:tmpl w:val="90F0E922"/>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28" w15:restartNumberingAfterBreak="0">
    <w:nsid w:val="4CDC4EAB"/>
    <w:multiLevelType w:val="multilevel"/>
    <w:tmpl w:val="75B2A3EA"/>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15:restartNumberingAfterBreak="0">
    <w:nsid w:val="4D2C6096"/>
    <w:multiLevelType w:val="multilevel"/>
    <w:tmpl w:val="439C4B7E"/>
    <w:styleLink w:val="Nykyinenluettelo5"/>
    <w:lvl w:ilvl="0">
      <w:start w:val="1"/>
      <w:numFmt w:val="decimal"/>
      <w:lvlText w:val="%1."/>
      <w:lvlJc w:val="left"/>
      <w:pPr>
        <w:tabs>
          <w:tab w:val="num" w:pos="510"/>
        </w:tabs>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4DA57982"/>
    <w:multiLevelType w:val="hybridMultilevel"/>
    <w:tmpl w:val="65806BD6"/>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31" w15:restartNumberingAfterBreak="0">
    <w:nsid w:val="56B34682"/>
    <w:multiLevelType w:val="hybridMultilevel"/>
    <w:tmpl w:val="5142C1FE"/>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32" w15:restartNumberingAfterBreak="0">
    <w:nsid w:val="58992ABF"/>
    <w:multiLevelType w:val="multilevel"/>
    <w:tmpl w:val="9EE075FA"/>
    <w:styleLink w:val="Nykyinenluettelo6"/>
    <w:lvl w:ilvl="0">
      <w:start w:val="1"/>
      <w:numFmt w:val="decimal"/>
      <w:lvlText w:val="%1."/>
      <w:lvlJc w:val="left"/>
      <w:pPr>
        <w:tabs>
          <w:tab w:val="num" w:pos="510"/>
        </w:tabs>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591C4A36"/>
    <w:multiLevelType w:val="hybridMultilevel"/>
    <w:tmpl w:val="40C88E88"/>
    <w:lvl w:ilvl="0" w:tplc="B1D23B10">
      <w:numFmt w:val="bullet"/>
      <w:lvlText w:val="*"/>
      <w:lvlJc w:val="left"/>
      <w:pPr>
        <w:ind w:left="720" w:hanging="360"/>
      </w:pPr>
      <w:rPr>
        <w:rFonts w:hint="default" w:ascii="Source Sans Pro" w:hAnsi="Source Sans Pro" w:eastAsiaTheme="minorHAnsi" w:cstheme="minorBidi"/>
        <w:color w:val="auto"/>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34" w15:restartNumberingAfterBreak="0">
    <w:nsid w:val="5B9538B9"/>
    <w:multiLevelType w:val="hybridMultilevel"/>
    <w:tmpl w:val="974E0162"/>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35" w15:restartNumberingAfterBreak="0">
    <w:nsid w:val="65345365"/>
    <w:multiLevelType w:val="multilevel"/>
    <w:tmpl w:val="9B86F660"/>
    <w:styleLink w:val="Nykyinenluettelo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62D0FEA"/>
    <w:multiLevelType w:val="multilevel"/>
    <w:tmpl w:val="D54C3D4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A26068F"/>
    <w:multiLevelType w:val="multilevel"/>
    <w:tmpl w:val="040B001D"/>
    <w:styleLink w:val="Nykyinenluettelo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6AA5058B"/>
    <w:multiLevelType w:val="multilevel"/>
    <w:tmpl w:val="2758A88E"/>
    <w:styleLink w:val="Nykyinenluettelo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C500E1F"/>
    <w:multiLevelType w:val="multilevel"/>
    <w:tmpl w:val="522A904C"/>
    <w:styleLink w:val="Nykyinenluettelo7"/>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0" w15:restartNumberingAfterBreak="0">
    <w:nsid w:val="6DE82E04"/>
    <w:multiLevelType w:val="multilevel"/>
    <w:tmpl w:val="2758A88E"/>
    <w:styleLink w:val="Nykyinenluettelo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39D13E9"/>
    <w:multiLevelType w:val="multilevel"/>
    <w:tmpl w:val="055613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74B216B0"/>
    <w:multiLevelType w:val="hybridMultilevel"/>
    <w:tmpl w:val="3A7291EC"/>
    <w:lvl w:ilvl="0" w:tplc="B1D23B10">
      <w:numFmt w:val="bullet"/>
      <w:lvlText w:val="*"/>
      <w:lvlJc w:val="left"/>
      <w:pPr>
        <w:ind w:left="1440" w:hanging="360"/>
      </w:pPr>
      <w:rPr>
        <w:rFonts w:hint="default" w:ascii="Source Sans Pro" w:hAnsi="Source Sans Pro" w:eastAsiaTheme="minorHAnsi" w:cstheme="minorBidi"/>
        <w:color w:val="auto"/>
      </w:rPr>
    </w:lvl>
    <w:lvl w:ilvl="1" w:tplc="040B0003" w:tentative="1">
      <w:start w:val="1"/>
      <w:numFmt w:val="bullet"/>
      <w:lvlText w:val="o"/>
      <w:lvlJc w:val="left"/>
      <w:pPr>
        <w:ind w:left="2160" w:hanging="360"/>
      </w:pPr>
      <w:rPr>
        <w:rFonts w:hint="default" w:ascii="Courier New" w:hAnsi="Courier New" w:cs="Courier New"/>
      </w:rPr>
    </w:lvl>
    <w:lvl w:ilvl="2" w:tplc="040B0005" w:tentative="1">
      <w:start w:val="1"/>
      <w:numFmt w:val="bullet"/>
      <w:lvlText w:val=""/>
      <w:lvlJc w:val="left"/>
      <w:pPr>
        <w:ind w:left="2880" w:hanging="360"/>
      </w:pPr>
      <w:rPr>
        <w:rFonts w:hint="default" w:ascii="Wingdings" w:hAnsi="Wingdings"/>
      </w:rPr>
    </w:lvl>
    <w:lvl w:ilvl="3" w:tplc="040B0001" w:tentative="1">
      <w:start w:val="1"/>
      <w:numFmt w:val="bullet"/>
      <w:lvlText w:val=""/>
      <w:lvlJc w:val="left"/>
      <w:pPr>
        <w:ind w:left="3600" w:hanging="360"/>
      </w:pPr>
      <w:rPr>
        <w:rFonts w:hint="default" w:ascii="Symbol" w:hAnsi="Symbol"/>
      </w:rPr>
    </w:lvl>
    <w:lvl w:ilvl="4" w:tplc="040B0003" w:tentative="1">
      <w:start w:val="1"/>
      <w:numFmt w:val="bullet"/>
      <w:lvlText w:val="o"/>
      <w:lvlJc w:val="left"/>
      <w:pPr>
        <w:ind w:left="4320" w:hanging="360"/>
      </w:pPr>
      <w:rPr>
        <w:rFonts w:hint="default" w:ascii="Courier New" w:hAnsi="Courier New" w:cs="Courier New"/>
      </w:rPr>
    </w:lvl>
    <w:lvl w:ilvl="5" w:tplc="040B0005" w:tentative="1">
      <w:start w:val="1"/>
      <w:numFmt w:val="bullet"/>
      <w:lvlText w:val=""/>
      <w:lvlJc w:val="left"/>
      <w:pPr>
        <w:ind w:left="5040" w:hanging="360"/>
      </w:pPr>
      <w:rPr>
        <w:rFonts w:hint="default" w:ascii="Wingdings" w:hAnsi="Wingdings"/>
      </w:rPr>
    </w:lvl>
    <w:lvl w:ilvl="6" w:tplc="040B0001" w:tentative="1">
      <w:start w:val="1"/>
      <w:numFmt w:val="bullet"/>
      <w:lvlText w:val=""/>
      <w:lvlJc w:val="left"/>
      <w:pPr>
        <w:ind w:left="5760" w:hanging="360"/>
      </w:pPr>
      <w:rPr>
        <w:rFonts w:hint="default" w:ascii="Symbol" w:hAnsi="Symbol"/>
      </w:rPr>
    </w:lvl>
    <w:lvl w:ilvl="7" w:tplc="040B0003" w:tentative="1">
      <w:start w:val="1"/>
      <w:numFmt w:val="bullet"/>
      <w:lvlText w:val="o"/>
      <w:lvlJc w:val="left"/>
      <w:pPr>
        <w:ind w:left="6480" w:hanging="360"/>
      </w:pPr>
      <w:rPr>
        <w:rFonts w:hint="default" w:ascii="Courier New" w:hAnsi="Courier New" w:cs="Courier New"/>
      </w:rPr>
    </w:lvl>
    <w:lvl w:ilvl="8" w:tplc="040B0005" w:tentative="1">
      <w:start w:val="1"/>
      <w:numFmt w:val="bullet"/>
      <w:lvlText w:val=""/>
      <w:lvlJc w:val="left"/>
      <w:pPr>
        <w:ind w:left="7200" w:hanging="360"/>
      </w:pPr>
      <w:rPr>
        <w:rFonts w:hint="default" w:ascii="Wingdings" w:hAnsi="Wingdings"/>
      </w:rPr>
    </w:lvl>
  </w:abstractNum>
  <w:abstractNum w:abstractNumId="43" w15:restartNumberingAfterBreak="0">
    <w:nsid w:val="77B1250A"/>
    <w:multiLevelType w:val="hybridMultilevel"/>
    <w:tmpl w:val="5F92CD62"/>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44" w15:restartNumberingAfterBreak="0">
    <w:nsid w:val="7A6E2C53"/>
    <w:multiLevelType w:val="multilevel"/>
    <w:tmpl w:val="5E3827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5" w15:restartNumberingAfterBreak="0">
    <w:nsid w:val="7B3328FD"/>
    <w:multiLevelType w:val="hybridMultilevel"/>
    <w:tmpl w:val="77380206"/>
    <w:lvl w:ilvl="0" w:tplc="040B0001">
      <w:start w:val="1"/>
      <w:numFmt w:val="bullet"/>
      <w:lvlText w:val=""/>
      <w:lvlJc w:val="left"/>
      <w:pPr>
        <w:ind w:left="720" w:hanging="360"/>
      </w:pPr>
      <w:rPr>
        <w:rFonts w:hint="default" w:ascii="Symbol" w:hAnsi="Symbol"/>
      </w:rPr>
    </w:lvl>
    <w:lvl w:ilvl="1" w:tplc="040B0003" w:tentative="1">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46" w15:restartNumberingAfterBreak="0">
    <w:nsid w:val="7C2860B5"/>
    <w:multiLevelType w:val="multilevel"/>
    <w:tmpl w:val="06647D24"/>
    <w:lvl w:ilvl="0">
      <w:start w:val="1"/>
      <w:numFmt w:val="decimal"/>
      <w:pStyle w:val="Otsikko1"/>
      <w:lvlText w:val="%1"/>
      <w:lvlJc w:val="left"/>
      <w:pPr>
        <w:ind w:left="432" w:hanging="432"/>
      </w:pPr>
      <w:rPr>
        <w:rFonts w:hint="default"/>
      </w:rPr>
    </w:lvl>
    <w:lvl w:ilvl="1">
      <w:start w:val="1"/>
      <w:numFmt w:val="decimal"/>
      <w:pStyle w:val="Otsikko2"/>
      <w:lvlText w:val="%1.%2"/>
      <w:lvlJc w:val="left"/>
      <w:pPr>
        <w:ind w:left="576" w:hanging="576"/>
      </w:pPr>
    </w:lvl>
    <w:lvl w:ilvl="2">
      <w:start w:val="1"/>
      <w:numFmt w:val="decimal"/>
      <w:pStyle w:val="Otsikko3"/>
      <w:lvlText w:val="%1.%2.%3"/>
      <w:lvlJc w:val="left"/>
      <w:pPr>
        <w:ind w:left="720" w:hanging="720"/>
      </w:pPr>
      <w:rPr>
        <w:rFonts w:hint="default"/>
      </w:rPr>
    </w:lvl>
    <w:lvl w:ilvl="3">
      <w:start w:val="1"/>
      <w:numFmt w:val="decimal"/>
      <w:pStyle w:val="Otsikko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pStyle w:val="Otsikko6"/>
      <w:lvlText w:val="%1.%2.%3.%4.%5.%6"/>
      <w:lvlJc w:val="left"/>
      <w:pPr>
        <w:ind w:left="1152" w:hanging="1152"/>
      </w:pPr>
      <w:rPr>
        <w:rFonts w:hint="default"/>
      </w:rPr>
    </w:lvl>
    <w:lvl w:ilvl="6">
      <w:start w:val="1"/>
      <w:numFmt w:val="decimal"/>
      <w:pStyle w:val="Otsikko7"/>
      <w:lvlText w:val="%1.%2.%3.%4.%5.%6.%7"/>
      <w:lvlJc w:val="left"/>
      <w:pPr>
        <w:ind w:left="1296" w:hanging="1296"/>
      </w:pPr>
      <w:rPr>
        <w:rFonts w:hint="default"/>
      </w:rPr>
    </w:lvl>
    <w:lvl w:ilvl="7">
      <w:start w:val="1"/>
      <w:numFmt w:val="decimal"/>
      <w:pStyle w:val="Otsikko8"/>
      <w:lvlText w:val="%1.%2.%3.%4.%5.%6.%7.%8"/>
      <w:lvlJc w:val="left"/>
      <w:pPr>
        <w:ind w:left="1440" w:hanging="1440"/>
      </w:pPr>
      <w:rPr>
        <w:rFonts w:hint="default"/>
      </w:rPr>
    </w:lvl>
    <w:lvl w:ilvl="8">
      <w:start w:val="1"/>
      <w:numFmt w:val="decimal"/>
      <w:pStyle w:val="Otsikko9"/>
      <w:lvlText w:val="%1.%2.%3.%4.%5.%6.%7.%8.%9"/>
      <w:lvlJc w:val="left"/>
      <w:pPr>
        <w:ind w:left="1584" w:hanging="1584"/>
      </w:pPr>
      <w:rPr>
        <w:rFonts w:hint="default"/>
      </w:rPr>
    </w:lvl>
  </w:abstractNum>
  <w:abstractNum w:abstractNumId="47" w15:restartNumberingAfterBreak="0">
    <w:nsid w:val="7F8B479C"/>
    <w:multiLevelType w:val="hybridMultilevel"/>
    <w:tmpl w:val="DF7645C0"/>
    <w:lvl w:ilvl="0" w:tplc="040B0001">
      <w:start w:val="1"/>
      <w:numFmt w:val="bullet"/>
      <w:lvlText w:val=""/>
      <w:lvlJc w:val="left"/>
      <w:pPr>
        <w:ind w:left="720" w:hanging="360"/>
      </w:pPr>
      <w:rPr>
        <w:rFonts w:hint="default" w:ascii="Symbol" w:hAnsi="Symbol"/>
      </w:rPr>
    </w:lvl>
    <w:lvl w:ilvl="1" w:tplc="040B0003">
      <w:start w:val="1"/>
      <w:numFmt w:val="bullet"/>
      <w:lvlText w:val="o"/>
      <w:lvlJc w:val="left"/>
      <w:pPr>
        <w:ind w:left="1440" w:hanging="360"/>
      </w:pPr>
      <w:rPr>
        <w:rFonts w:hint="default" w:ascii="Courier New" w:hAnsi="Courier New" w:cs="Courier New"/>
      </w:rPr>
    </w:lvl>
    <w:lvl w:ilvl="2" w:tplc="040B0005">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num w:numId="50">
    <w:abstractNumId w:val="49"/>
  </w:num>
  <w:num w:numId="49">
    <w:abstractNumId w:val="48"/>
  </w:num>
  <w:num w:numId="1" w16cid:durableId="1761098501">
    <w:abstractNumId w:val="24"/>
  </w:num>
  <w:num w:numId="2" w16cid:durableId="1812673703">
    <w:abstractNumId w:val="17"/>
  </w:num>
  <w:num w:numId="3" w16cid:durableId="904952289">
    <w:abstractNumId w:val="0"/>
  </w:num>
  <w:num w:numId="4" w16cid:durableId="647978514">
    <w:abstractNumId w:val="1"/>
  </w:num>
  <w:num w:numId="5" w16cid:durableId="1007250080">
    <w:abstractNumId w:val="2"/>
  </w:num>
  <w:num w:numId="6" w16cid:durableId="1724016486">
    <w:abstractNumId w:val="3"/>
  </w:num>
  <w:num w:numId="7" w16cid:durableId="1139805428">
    <w:abstractNumId w:val="8"/>
  </w:num>
  <w:num w:numId="8" w16cid:durableId="2043089721">
    <w:abstractNumId w:val="4"/>
  </w:num>
  <w:num w:numId="9" w16cid:durableId="1418863542">
    <w:abstractNumId w:val="5"/>
  </w:num>
  <w:num w:numId="10" w16cid:durableId="2057579976">
    <w:abstractNumId w:val="6"/>
  </w:num>
  <w:num w:numId="11" w16cid:durableId="576745543">
    <w:abstractNumId w:val="7"/>
  </w:num>
  <w:num w:numId="12" w16cid:durableId="976376003">
    <w:abstractNumId w:val="9"/>
  </w:num>
  <w:num w:numId="13" w16cid:durableId="1093629734">
    <w:abstractNumId w:val="36"/>
  </w:num>
  <w:num w:numId="14" w16cid:durableId="1653871389">
    <w:abstractNumId w:val="40"/>
  </w:num>
  <w:num w:numId="15" w16cid:durableId="1266770555">
    <w:abstractNumId w:val="38"/>
  </w:num>
  <w:num w:numId="16" w16cid:durableId="1126586737">
    <w:abstractNumId w:val="22"/>
  </w:num>
  <w:num w:numId="17" w16cid:durableId="1328944236">
    <w:abstractNumId w:val="35"/>
  </w:num>
  <w:num w:numId="18" w16cid:durableId="450972969">
    <w:abstractNumId w:val="37"/>
  </w:num>
  <w:num w:numId="19" w16cid:durableId="1093166876">
    <w:abstractNumId w:val="28"/>
  </w:num>
  <w:num w:numId="20" w16cid:durableId="2030910958">
    <w:abstractNumId w:val="29"/>
  </w:num>
  <w:num w:numId="21" w16cid:durableId="1955283825">
    <w:abstractNumId w:val="32"/>
  </w:num>
  <w:num w:numId="22" w16cid:durableId="919681478">
    <w:abstractNumId w:val="39"/>
  </w:num>
  <w:num w:numId="23" w16cid:durableId="1052462431">
    <w:abstractNumId w:val="18"/>
  </w:num>
  <w:num w:numId="24" w16cid:durableId="1834949842">
    <w:abstractNumId w:val="46"/>
  </w:num>
  <w:num w:numId="25" w16cid:durableId="1271013429">
    <w:abstractNumId w:val="11"/>
  </w:num>
  <w:num w:numId="26" w16cid:durableId="1097411543">
    <w:abstractNumId w:val="20"/>
  </w:num>
  <w:num w:numId="27" w16cid:durableId="1959681887">
    <w:abstractNumId w:val="26"/>
  </w:num>
  <w:num w:numId="28" w16cid:durableId="500857741">
    <w:abstractNumId w:val="12"/>
  </w:num>
  <w:num w:numId="29" w16cid:durableId="1495880908">
    <w:abstractNumId w:val="33"/>
  </w:num>
  <w:num w:numId="30" w16cid:durableId="1910381989">
    <w:abstractNumId w:val="42"/>
  </w:num>
  <w:num w:numId="31" w16cid:durableId="2051413471">
    <w:abstractNumId w:val="14"/>
  </w:num>
  <w:num w:numId="32" w16cid:durableId="896017785">
    <w:abstractNumId w:val="44"/>
  </w:num>
  <w:num w:numId="33" w16cid:durableId="1270889535">
    <w:abstractNumId w:val="16"/>
  </w:num>
  <w:num w:numId="34" w16cid:durableId="2025355349">
    <w:abstractNumId w:val="15"/>
  </w:num>
  <w:num w:numId="35" w16cid:durableId="882867421">
    <w:abstractNumId w:val="41"/>
  </w:num>
  <w:num w:numId="36" w16cid:durableId="636683705">
    <w:abstractNumId w:val="27"/>
  </w:num>
  <w:num w:numId="37" w16cid:durableId="1968395218">
    <w:abstractNumId w:val="31"/>
  </w:num>
  <w:num w:numId="38" w16cid:durableId="756633021">
    <w:abstractNumId w:val="10"/>
  </w:num>
  <w:num w:numId="39" w16cid:durableId="1874268389">
    <w:abstractNumId w:val="34"/>
  </w:num>
  <w:num w:numId="40" w16cid:durableId="1303271157">
    <w:abstractNumId w:val="21"/>
  </w:num>
  <w:num w:numId="41" w16cid:durableId="288124066">
    <w:abstractNumId w:val="25"/>
  </w:num>
  <w:num w:numId="42" w16cid:durableId="924655140">
    <w:abstractNumId w:val="45"/>
  </w:num>
  <w:num w:numId="43" w16cid:durableId="1128427681">
    <w:abstractNumId w:val="13"/>
  </w:num>
  <w:num w:numId="44" w16cid:durableId="2041009612">
    <w:abstractNumId w:val="30"/>
  </w:num>
  <w:num w:numId="45" w16cid:durableId="146867272">
    <w:abstractNumId w:val="23"/>
  </w:num>
  <w:num w:numId="46" w16cid:durableId="508328967">
    <w:abstractNumId w:val="43"/>
  </w:num>
  <w:num w:numId="47" w16cid:durableId="217087098">
    <w:abstractNumId w:val="19"/>
  </w:num>
  <w:num w:numId="48" w16cid:durableId="665208222">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val="false"/>
  <w:defaultTabStop w:val="1304"/>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1AD"/>
    <w:rsid w:val="00016AD7"/>
    <w:rsid w:val="0002388A"/>
    <w:rsid w:val="00025627"/>
    <w:rsid w:val="00025ADD"/>
    <w:rsid w:val="00031ACC"/>
    <w:rsid w:val="00032993"/>
    <w:rsid w:val="00032FC7"/>
    <w:rsid w:val="00035E43"/>
    <w:rsid w:val="00036180"/>
    <w:rsid w:val="0005316D"/>
    <w:rsid w:val="000616CF"/>
    <w:rsid w:val="00062FD9"/>
    <w:rsid w:val="000735E6"/>
    <w:rsid w:val="00074C51"/>
    <w:rsid w:val="00080453"/>
    <w:rsid w:val="000973CB"/>
    <w:rsid w:val="000A6C21"/>
    <w:rsid w:val="000C1092"/>
    <w:rsid w:val="000C3A78"/>
    <w:rsid w:val="000C44BA"/>
    <w:rsid w:val="000C5006"/>
    <w:rsid w:val="000E05B6"/>
    <w:rsid w:val="000E633B"/>
    <w:rsid w:val="00114105"/>
    <w:rsid w:val="00114108"/>
    <w:rsid w:val="0012440D"/>
    <w:rsid w:val="00131EA0"/>
    <w:rsid w:val="0014100A"/>
    <w:rsid w:val="00142E1E"/>
    <w:rsid w:val="00166646"/>
    <w:rsid w:val="001855E6"/>
    <w:rsid w:val="00197060"/>
    <w:rsid w:val="001970FD"/>
    <w:rsid w:val="001A0523"/>
    <w:rsid w:val="001A2FC0"/>
    <w:rsid w:val="001A5AB6"/>
    <w:rsid w:val="001B5C3A"/>
    <w:rsid w:val="001C2C08"/>
    <w:rsid w:val="001E0FE3"/>
    <w:rsid w:val="001F1261"/>
    <w:rsid w:val="001F227A"/>
    <w:rsid w:val="00204CCA"/>
    <w:rsid w:val="00206C87"/>
    <w:rsid w:val="00211CB2"/>
    <w:rsid w:val="00220FE3"/>
    <w:rsid w:val="002213EA"/>
    <w:rsid w:val="00233B4A"/>
    <w:rsid w:val="00234786"/>
    <w:rsid w:val="0024623A"/>
    <w:rsid w:val="00253BAC"/>
    <w:rsid w:val="00260A92"/>
    <w:rsid w:val="002630DC"/>
    <w:rsid w:val="002635AB"/>
    <w:rsid w:val="0026764E"/>
    <w:rsid w:val="002708C8"/>
    <w:rsid w:val="00282259"/>
    <w:rsid w:val="0029069A"/>
    <w:rsid w:val="00290748"/>
    <w:rsid w:val="002955A5"/>
    <w:rsid w:val="002A4AC8"/>
    <w:rsid w:val="002C57D7"/>
    <w:rsid w:val="002D4979"/>
    <w:rsid w:val="002D5953"/>
    <w:rsid w:val="002E21C9"/>
    <w:rsid w:val="002E2F53"/>
    <w:rsid w:val="00315FC3"/>
    <w:rsid w:val="00321373"/>
    <w:rsid w:val="00322723"/>
    <w:rsid w:val="00324782"/>
    <w:rsid w:val="00327693"/>
    <w:rsid w:val="00331CB3"/>
    <w:rsid w:val="00334CF8"/>
    <w:rsid w:val="00335B23"/>
    <w:rsid w:val="00340361"/>
    <w:rsid w:val="00340E26"/>
    <w:rsid w:val="0034203E"/>
    <w:rsid w:val="0034566C"/>
    <w:rsid w:val="003506D2"/>
    <w:rsid w:val="00354595"/>
    <w:rsid w:val="00362A08"/>
    <w:rsid w:val="0036360E"/>
    <w:rsid w:val="00364552"/>
    <w:rsid w:val="003746C0"/>
    <w:rsid w:val="003805D9"/>
    <w:rsid w:val="00383F7E"/>
    <w:rsid w:val="003A3AFA"/>
    <w:rsid w:val="003B4481"/>
    <w:rsid w:val="003B78CE"/>
    <w:rsid w:val="003D50DD"/>
    <w:rsid w:val="003D7368"/>
    <w:rsid w:val="003E0129"/>
    <w:rsid w:val="003E5469"/>
    <w:rsid w:val="003F1405"/>
    <w:rsid w:val="003F3B58"/>
    <w:rsid w:val="003F711E"/>
    <w:rsid w:val="00403581"/>
    <w:rsid w:val="00403B37"/>
    <w:rsid w:val="00411365"/>
    <w:rsid w:val="00414083"/>
    <w:rsid w:val="00441381"/>
    <w:rsid w:val="00446713"/>
    <w:rsid w:val="00452AEB"/>
    <w:rsid w:val="00455810"/>
    <w:rsid w:val="00457B69"/>
    <w:rsid w:val="00461E45"/>
    <w:rsid w:val="004835C6"/>
    <w:rsid w:val="004A5452"/>
    <w:rsid w:val="004B1250"/>
    <w:rsid w:val="004B27E1"/>
    <w:rsid w:val="004B7FAC"/>
    <w:rsid w:val="004C6C3F"/>
    <w:rsid w:val="004F025F"/>
    <w:rsid w:val="004F7364"/>
    <w:rsid w:val="00502366"/>
    <w:rsid w:val="00502558"/>
    <w:rsid w:val="005158C3"/>
    <w:rsid w:val="005216B4"/>
    <w:rsid w:val="00527B84"/>
    <w:rsid w:val="00531508"/>
    <w:rsid w:val="00534371"/>
    <w:rsid w:val="00535ED2"/>
    <w:rsid w:val="005430F8"/>
    <w:rsid w:val="00543E6B"/>
    <w:rsid w:val="005445B4"/>
    <w:rsid w:val="00546BCC"/>
    <w:rsid w:val="005604B8"/>
    <w:rsid w:val="00562A16"/>
    <w:rsid w:val="00565B8B"/>
    <w:rsid w:val="005721AE"/>
    <w:rsid w:val="00576132"/>
    <w:rsid w:val="00586278"/>
    <w:rsid w:val="00587D47"/>
    <w:rsid w:val="005917F3"/>
    <w:rsid w:val="00591815"/>
    <w:rsid w:val="00592E98"/>
    <w:rsid w:val="005A05A8"/>
    <w:rsid w:val="005A08E5"/>
    <w:rsid w:val="005A1941"/>
    <w:rsid w:val="005A6B0E"/>
    <w:rsid w:val="005B0238"/>
    <w:rsid w:val="005B2D8A"/>
    <w:rsid w:val="005B639E"/>
    <w:rsid w:val="005C35CA"/>
    <w:rsid w:val="005D4287"/>
    <w:rsid w:val="005E3B20"/>
    <w:rsid w:val="005E5AA4"/>
    <w:rsid w:val="005E6106"/>
    <w:rsid w:val="005E65DD"/>
    <w:rsid w:val="005E7110"/>
    <w:rsid w:val="005F1669"/>
    <w:rsid w:val="0060450D"/>
    <w:rsid w:val="0061512C"/>
    <w:rsid w:val="006162C4"/>
    <w:rsid w:val="00620026"/>
    <w:rsid w:val="00630B0A"/>
    <w:rsid w:val="0063385F"/>
    <w:rsid w:val="0063695A"/>
    <w:rsid w:val="00637373"/>
    <w:rsid w:val="00641499"/>
    <w:rsid w:val="00654945"/>
    <w:rsid w:val="00656FE4"/>
    <w:rsid w:val="006619BC"/>
    <w:rsid w:val="00662C3E"/>
    <w:rsid w:val="00663890"/>
    <w:rsid w:val="00664122"/>
    <w:rsid w:val="00667602"/>
    <w:rsid w:val="00680979"/>
    <w:rsid w:val="006944BF"/>
    <w:rsid w:val="006A2075"/>
    <w:rsid w:val="006A22BF"/>
    <w:rsid w:val="006B36A9"/>
    <w:rsid w:val="006C2C8B"/>
    <w:rsid w:val="006C34D6"/>
    <w:rsid w:val="006C4A39"/>
    <w:rsid w:val="006C66A6"/>
    <w:rsid w:val="006D1BBC"/>
    <w:rsid w:val="006E3AD3"/>
    <w:rsid w:val="006E403A"/>
    <w:rsid w:val="006E6853"/>
    <w:rsid w:val="006F31B0"/>
    <w:rsid w:val="007064BE"/>
    <w:rsid w:val="00712405"/>
    <w:rsid w:val="007208E8"/>
    <w:rsid w:val="00722D34"/>
    <w:rsid w:val="007277E4"/>
    <w:rsid w:val="00733B0B"/>
    <w:rsid w:val="00733FD6"/>
    <w:rsid w:val="007413DF"/>
    <w:rsid w:val="00743D09"/>
    <w:rsid w:val="00752EC1"/>
    <w:rsid w:val="007572BC"/>
    <w:rsid w:val="00765495"/>
    <w:rsid w:val="00771E10"/>
    <w:rsid w:val="00774E10"/>
    <w:rsid w:val="007801D4"/>
    <w:rsid w:val="007929E4"/>
    <w:rsid w:val="00793870"/>
    <w:rsid w:val="007B201F"/>
    <w:rsid w:val="007C2193"/>
    <w:rsid w:val="007D16E8"/>
    <w:rsid w:val="007E3B92"/>
    <w:rsid w:val="007E4D1D"/>
    <w:rsid w:val="007F3714"/>
    <w:rsid w:val="00804315"/>
    <w:rsid w:val="0080487E"/>
    <w:rsid w:val="00811273"/>
    <w:rsid w:val="00812975"/>
    <w:rsid w:val="00816077"/>
    <w:rsid w:val="0082116E"/>
    <w:rsid w:val="00822AB4"/>
    <w:rsid w:val="00830E8D"/>
    <w:rsid w:val="0083457C"/>
    <w:rsid w:val="00840306"/>
    <w:rsid w:val="0084622F"/>
    <w:rsid w:val="00847FE8"/>
    <w:rsid w:val="008514A8"/>
    <w:rsid w:val="00863574"/>
    <w:rsid w:val="00863ECD"/>
    <w:rsid w:val="00864FD8"/>
    <w:rsid w:val="00871797"/>
    <w:rsid w:val="008879A0"/>
    <w:rsid w:val="008922AB"/>
    <w:rsid w:val="0089329F"/>
    <w:rsid w:val="008B08CB"/>
    <w:rsid w:val="008B0CF4"/>
    <w:rsid w:val="008C54E2"/>
    <w:rsid w:val="008D2E50"/>
    <w:rsid w:val="008D7863"/>
    <w:rsid w:val="008D7F92"/>
    <w:rsid w:val="00904E18"/>
    <w:rsid w:val="00943BBA"/>
    <w:rsid w:val="00950DE9"/>
    <w:rsid w:val="00953FFB"/>
    <w:rsid w:val="00955804"/>
    <w:rsid w:val="00962158"/>
    <w:rsid w:val="00962EBF"/>
    <w:rsid w:val="00967A7B"/>
    <w:rsid w:val="009711A5"/>
    <w:rsid w:val="0097136F"/>
    <w:rsid w:val="009751AF"/>
    <w:rsid w:val="00994067"/>
    <w:rsid w:val="0099504F"/>
    <w:rsid w:val="009A0038"/>
    <w:rsid w:val="009A74C2"/>
    <w:rsid w:val="009B441C"/>
    <w:rsid w:val="009B68B0"/>
    <w:rsid w:val="009C06CE"/>
    <w:rsid w:val="009D350E"/>
    <w:rsid w:val="009E1EF2"/>
    <w:rsid w:val="009E211C"/>
    <w:rsid w:val="009E3630"/>
    <w:rsid w:val="009F1C97"/>
    <w:rsid w:val="009F2A8F"/>
    <w:rsid w:val="00A170F0"/>
    <w:rsid w:val="00A23A70"/>
    <w:rsid w:val="00A25B6C"/>
    <w:rsid w:val="00A2726D"/>
    <w:rsid w:val="00A36BC3"/>
    <w:rsid w:val="00A50106"/>
    <w:rsid w:val="00A51091"/>
    <w:rsid w:val="00A5235F"/>
    <w:rsid w:val="00A5344C"/>
    <w:rsid w:val="00A62B42"/>
    <w:rsid w:val="00A6491C"/>
    <w:rsid w:val="00A66FC4"/>
    <w:rsid w:val="00A75A23"/>
    <w:rsid w:val="00A77CCD"/>
    <w:rsid w:val="00A814FB"/>
    <w:rsid w:val="00A84761"/>
    <w:rsid w:val="00A862E9"/>
    <w:rsid w:val="00AA71AD"/>
    <w:rsid w:val="00AB1759"/>
    <w:rsid w:val="00AB227C"/>
    <w:rsid w:val="00AC0C4A"/>
    <w:rsid w:val="00AC2F87"/>
    <w:rsid w:val="00AD4B31"/>
    <w:rsid w:val="00AE0B06"/>
    <w:rsid w:val="00AE6135"/>
    <w:rsid w:val="00AF0E2B"/>
    <w:rsid w:val="00B07E4A"/>
    <w:rsid w:val="00B1195A"/>
    <w:rsid w:val="00B122BE"/>
    <w:rsid w:val="00B17F62"/>
    <w:rsid w:val="00B305F9"/>
    <w:rsid w:val="00B42C48"/>
    <w:rsid w:val="00B44CA7"/>
    <w:rsid w:val="00B47AE8"/>
    <w:rsid w:val="00B53D4F"/>
    <w:rsid w:val="00B5524B"/>
    <w:rsid w:val="00B843F4"/>
    <w:rsid w:val="00B9113D"/>
    <w:rsid w:val="00BB7E05"/>
    <w:rsid w:val="00BD30A4"/>
    <w:rsid w:val="00BD461F"/>
    <w:rsid w:val="00BD7216"/>
    <w:rsid w:val="00BF4463"/>
    <w:rsid w:val="00BF4ABE"/>
    <w:rsid w:val="00BF760A"/>
    <w:rsid w:val="00C17028"/>
    <w:rsid w:val="00C357AB"/>
    <w:rsid w:val="00C41806"/>
    <w:rsid w:val="00C50701"/>
    <w:rsid w:val="00C56521"/>
    <w:rsid w:val="00C57D14"/>
    <w:rsid w:val="00C660FA"/>
    <w:rsid w:val="00C77275"/>
    <w:rsid w:val="00C81517"/>
    <w:rsid w:val="00C83948"/>
    <w:rsid w:val="00C85A02"/>
    <w:rsid w:val="00C873C8"/>
    <w:rsid w:val="00C905F3"/>
    <w:rsid w:val="00C906B2"/>
    <w:rsid w:val="00C95DD5"/>
    <w:rsid w:val="00CA5944"/>
    <w:rsid w:val="00CA79EB"/>
    <w:rsid w:val="00CB3014"/>
    <w:rsid w:val="00CB515E"/>
    <w:rsid w:val="00CB643D"/>
    <w:rsid w:val="00CC1603"/>
    <w:rsid w:val="00CC6749"/>
    <w:rsid w:val="00CC754A"/>
    <w:rsid w:val="00CD6425"/>
    <w:rsid w:val="00CE7D48"/>
    <w:rsid w:val="00CF6D94"/>
    <w:rsid w:val="00D04845"/>
    <w:rsid w:val="00D17D7B"/>
    <w:rsid w:val="00D21283"/>
    <w:rsid w:val="00D30DFA"/>
    <w:rsid w:val="00D31B9A"/>
    <w:rsid w:val="00D52AB6"/>
    <w:rsid w:val="00D75BF8"/>
    <w:rsid w:val="00D81E96"/>
    <w:rsid w:val="00D8659A"/>
    <w:rsid w:val="00D96D3D"/>
    <w:rsid w:val="00DB65D8"/>
    <w:rsid w:val="00DD592E"/>
    <w:rsid w:val="00DD5FB0"/>
    <w:rsid w:val="00DD62EF"/>
    <w:rsid w:val="00DE79A9"/>
    <w:rsid w:val="00DF070C"/>
    <w:rsid w:val="00E008F5"/>
    <w:rsid w:val="00E05B66"/>
    <w:rsid w:val="00E13974"/>
    <w:rsid w:val="00E14210"/>
    <w:rsid w:val="00E2341E"/>
    <w:rsid w:val="00E304AA"/>
    <w:rsid w:val="00E42580"/>
    <w:rsid w:val="00E519EF"/>
    <w:rsid w:val="00E52BC0"/>
    <w:rsid w:val="00E55272"/>
    <w:rsid w:val="00E60A5F"/>
    <w:rsid w:val="00E778B1"/>
    <w:rsid w:val="00E86A7D"/>
    <w:rsid w:val="00E9093E"/>
    <w:rsid w:val="00E90D23"/>
    <w:rsid w:val="00EC7170"/>
    <w:rsid w:val="00ED672F"/>
    <w:rsid w:val="00EE1EDA"/>
    <w:rsid w:val="00EE6EBC"/>
    <w:rsid w:val="00F04B3D"/>
    <w:rsid w:val="00F0530F"/>
    <w:rsid w:val="00F41D51"/>
    <w:rsid w:val="00F471A3"/>
    <w:rsid w:val="00F600E0"/>
    <w:rsid w:val="00F705D5"/>
    <w:rsid w:val="00F7403A"/>
    <w:rsid w:val="00F774B1"/>
    <w:rsid w:val="00F804C6"/>
    <w:rsid w:val="00F822FD"/>
    <w:rsid w:val="00F84029"/>
    <w:rsid w:val="00F8C43B"/>
    <w:rsid w:val="00FB2D02"/>
    <w:rsid w:val="00FB2DDD"/>
    <w:rsid w:val="00FB63E8"/>
    <w:rsid w:val="00FC7E1E"/>
    <w:rsid w:val="00FE7F8E"/>
    <w:rsid w:val="00FF5083"/>
    <w:rsid w:val="04AF3C76"/>
    <w:rsid w:val="04D3DF40"/>
    <w:rsid w:val="04DCCD59"/>
    <w:rsid w:val="05265C7F"/>
    <w:rsid w:val="0552B2F0"/>
    <w:rsid w:val="05D43E97"/>
    <w:rsid w:val="072898AE"/>
    <w:rsid w:val="07CEDFF2"/>
    <w:rsid w:val="084F46B3"/>
    <w:rsid w:val="088203B3"/>
    <w:rsid w:val="0BAC23A7"/>
    <w:rsid w:val="0BB63DA1"/>
    <w:rsid w:val="0BDAC16F"/>
    <w:rsid w:val="0C4A4276"/>
    <w:rsid w:val="0CA84D13"/>
    <w:rsid w:val="0CE29E98"/>
    <w:rsid w:val="0D64EF6C"/>
    <w:rsid w:val="0D82F8BD"/>
    <w:rsid w:val="0E37A1DE"/>
    <w:rsid w:val="0F2481A1"/>
    <w:rsid w:val="0FC63CCB"/>
    <w:rsid w:val="1056571E"/>
    <w:rsid w:val="10F40890"/>
    <w:rsid w:val="132916F0"/>
    <w:rsid w:val="134E32B0"/>
    <w:rsid w:val="1474D475"/>
    <w:rsid w:val="1489B535"/>
    <w:rsid w:val="14B2DC62"/>
    <w:rsid w:val="152F43FE"/>
    <w:rsid w:val="15529C62"/>
    <w:rsid w:val="15C027B4"/>
    <w:rsid w:val="16E6308C"/>
    <w:rsid w:val="1768E71D"/>
    <w:rsid w:val="18247472"/>
    <w:rsid w:val="188F6216"/>
    <w:rsid w:val="19AFE6E4"/>
    <w:rsid w:val="19FCD357"/>
    <w:rsid w:val="1A7A4D88"/>
    <w:rsid w:val="1A852650"/>
    <w:rsid w:val="1AFEBDF4"/>
    <w:rsid w:val="1CBB5F55"/>
    <w:rsid w:val="1D9AC40E"/>
    <w:rsid w:val="1E625ADE"/>
    <w:rsid w:val="1FE00CAA"/>
    <w:rsid w:val="2117B018"/>
    <w:rsid w:val="21D62EF0"/>
    <w:rsid w:val="2314BA5A"/>
    <w:rsid w:val="2336271C"/>
    <w:rsid w:val="238E6EE2"/>
    <w:rsid w:val="23B6F460"/>
    <w:rsid w:val="23D98A43"/>
    <w:rsid w:val="23FEF410"/>
    <w:rsid w:val="242F05BC"/>
    <w:rsid w:val="2461708F"/>
    <w:rsid w:val="258C7C62"/>
    <w:rsid w:val="26F2ECDF"/>
    <w:rsid w:val="270F6CDC"/>
    <w:rsid w:val="278D5839"/>
    <w:rsid w:val="27CD409C"/>
    <w:rsid w:val="27DF4A53"/>
    <w:rsid w:val="27E12C9F"/>
    <w:rsid w:val="27E3B132"/>
    <w:rsid w:val="2874E8BC"/>
    <w:rsid w:val="28DFA77F"/>
    <w:rsid w:val="28FE0BFD"/>
    <w:rsid w:val="29D4F912"/>
    <w:rsid w:val="29E46028"/>
    <w:rsid w:val="2A8518C6"/>
    <w:rsid w:val="2A9A6852"/>
    <w:rsid w:val="2AA79962"/>
    <w:rsid w:val="2AB5B71D"/>
    <w:rsid w:val="2ABFA2F1"/>
    <w:rsid w:val="2B69220F"/>
    <w:rsid w:val="2BFCC539"/>
    <w:rsid w:val="2CCC9042"/>
    <w:rsid w:val="2CD04DED"/>
    <w:rsid w:val="2CFCDD04"/>
    <w:rsid w:val="2DD47DE8"/>
    <w:rsid w:val="2DF4CA4F"/>
    <w:rsid w:val="2E9F70C8"/>
    <w:rsid w:val="2EB80417"/>
    <w:rsid w:val="2EE52F45"/>
    <w:rsid w:val="2F3C19AC"/>
    <w:rsid w:val="2FF86722"/>
    <w:rsid w:val="300C5A8B"/>
    <w:rsid w:val="3012CAEC"/>
    <w:rsid w:val="3104A19D"/>
    <w:rsid w:val="31A88BDE"/>
    <w:rsid w:val="32115DEA"/>
    <w:rsid w:val="3274AD01"/>
    <w:rsid w:val="333296F4"/>
    <w:rsid w:val="33385183"/>
    <w:rsid w:val="339DE93C"/>
    <w:rsid w:val="33CDFB55"/>
    <w:rsid w:val="33D3DED6"/>
    <w:rsid w:val="343DE1E1"/>
    <w:rsid w:val="34BC779D"/>
    <w:rsid w:val="353B4BEC"/>
    <w:rsid w:val="356D5AE4"/>
    <w:rsid w:val="36D589FE"/>
    <w:rsid w:val="3728F1CC"/>
    <w:rsid w:val="37F2D3B5"/>
    <w:rsid w:val="380D8633"/>
    <w:rsid w:val="3879301B"/>
    <w:rsid w:val="387AB36C"/>
    <w:rsid w:val="38D2EBA8"/>
    <w:rsid w:val="3A4E6365"/>
    <w:rsid w:val="3B187432"/>
    <w:rsid w:val="3B6DE877"/>
    <w:rsid w:val="3BFE92B8"/>
    <w:rsid w:val="3C21F3EF"/>
    <w:rsid w:val="3C58F615"/>
    <w:rsid w:val="3DDEC8E6"/>
    <w:rsid w:val="3E008A35"/>
    <w:rsid w:val="3E09ADF1"/>
    <w:rsid w:val="3EFDD14B"/>
    <w:rsid w:val="406E13EC"/>
    <w:rsid w:val="417B4690"/>
    <w:rsid w:val="41C6649C"/>
    <w:rsid w:val="4235D84C"/>
    <w:rsid w:val="428175A3"/>
    <w:rsid w:val="436234FD"/>
    <w:rsid w:val="439E8B5A"/>
    <w:rsid w:val="448A2D3C"/>
    <w:rsid w:val="44C7C39A"/>
    <w:rsid w:val="44F72D52"/>
    <w:rsid w:val="4506B649"/>
    <w:rsid w:val="457C5879"/>
    <w:rsid w:val="45D3E9BC"/>
    <w:rsid w:val="45E52816"/>
    <w:rsid w:val="46584E00"/>
    <w:rsid w:val="46B27822"/>
    <w:rsid w:val="46F39B4E"/>
    <w:rsid w:val="470887E2"/>
    <w:rsid w:val="471E5C2E"/>
    <w:rsid w:val="472D5819"/>
    <w:rsid w:val="474FE0E5"/>
    <w:rsid w:val="47FA4462"/>
    <w:rsid w:val="48315F38"/>
    <w:rsid w:val="49412959"/>
    <w:rsid w:val="4A79D92B"/>
    <w:rsid w:val="4A8C9A46"/>
    <w:rsid w:val="4B823243"/>
    <w:rsid w:val="4C16D482"/>
    <w:rsid w:val="4C5E7680"/>
    <w:rsid w:val="4C7E766E"/>
    <w:rsid w:val="4D0963DE"/>
    <w:rsid w:val="4D443053"/>
    <w:rsid w:val="4DA53556"/>
    <w:rsid w:val="4DC0332F"/>
    <w:rsid w:val="4DFEAC51"/>
    <w:rsid w:val="4E53519E"/>
    <w:rsid w:val="4F03E254"/>
    <w:rsid w:val="4F5EE703"/>
    <w:rsid w:val="5080391C"/>
    <w:rsid w:val="50815537"/>
    <w:rsid w:val="50823D04"/>
    <w:rsid w:val="5109E99A"/>
    <w:rsid w:val="5131502B"/>
    <w:rsid w:val="520AFCF8"/>
    <w:rsid w:val="52845A6C"/>
    <w:rsid w:val="52AAD099"/>
    <w:rsid w:val="541EFF19"/>
    <w:rsid w:val="5457605A"/>
    <w:rsid w:val="54BFC4AC"/>
    <w:rsid w:val="5694D124"/>
    <w:rsid w:val="5698FA96"/>
    <w:rsid w:val="57AF85E6"/>
    <w:rsid w:val="594EF100"/>
    <w:rsid w:val="5A1F6557"/>
    <w:rsid w:val="5AA0CB54"/>
    <w:rsid w:val="5B232230"/>
    <w:rsid w:val="5B87114A"/>
    <w:rsid w:val="5BE39BE9"/>
    <w:rsid w:val="5D70BB73"/>
    <w:rsid w:val="5DB5D2B3"/>
    <w:rsid w:val="5EDA25E5"/>
    <w:rsid w:val="5F97F5B2"/>
    <w:rsid w:val="5F9EA314"/>
    <w:rsid w:val="6007CA1B"/>
    <w:rsid w:val="60E3F007"/>
    <w:rsid w:val="6124D582"/>
    <w:rsid w:val="612F58EE"/>
    <w:rsid w:val="6145E302"/>
    <w:rsid w:val="62FDB73B"/>
    <w:rsid w:val="63F0B207"/>
    <w:rsid w:val="64699131"/>
    <w:rsid w:val="64A47E36"/>
    <w:rsid w:val="6510C325"/>
    <w:rsid w:val="65AA5039"/>
    <w:rsid w:val="65DA1728"/>
    <w:rsid w:val="66BDB7C1"/>
    <w:rsid w:val="679C7101"/>
    <w:rsid w:val="67B408A3"/>
    <w:rsid w:val="67C9C0A4"/>
    <w:rsid w:val="69BADCB2"/>
    <w:rsid w:val="6A5B9BFC"/>
    <w:rsid w:val="6A616896"/>
    <w:rsid w:val="6AF1E9C9"/>
    <w:rsid w:val="6B50E09D"/>
    <w:rsid w:val="6B8D36C6"/>
    <w:rsid w:val="6CDAF3E4"/>
    <w:rsid w:val="6D6345F3"/>
    <w:rsid w:val="6D87D695"/>
    <w:rsid w:val="6EDFA9DF"/>
    <w:rsid w:val="6EF0BFE4"/>
    <w:rsid w:val="6F009193"/>
    <w:rsid w:val="6F03B60A"/>
    <w:rsid w:val="6F2A09A5"/>
    <w:rsid w:val="6F322497"/>
    <w:rsid w:val="6F8ED690"/>
    <w:rsid w:val="6FF1EA29"/>
    <w:rsid w:val="70733A1C"/>
    <w:rsid w:val="708C1E84"/>
    <w:rsid w:val="720861DF"/>
    <w:rsid w:val="7266466B"/>
    <w:rsid w:val="726F7E91"/>
    <w:rsid w:val="7304D75A"/>
    <w:rsid w:val="73D2E69B"/>
    <w:rsid w:val="73E52478"/>
    <w:rsid w:val="74D11F29"/>
    <w:rsid w:val="74ED74F0"/>
    <w:rsid w:val="75401426"/>
    <w:rsid w:val="758A5FD9"/>
    <w:rsid w:val="75E18DD3"/>
    <w:rsid w:val="7768E582"/>
    <w:rsid w:val="77704AD7"/>
    <w:rsid w:val="77868B99"/>
    <w:rsid w:val="783D933F"/>
    <w:rsid w:val="78EAFCBE"/>
    <w:rsid w:val="7905592D"/>
    <w:rsid w:val="7A920ABA"/>
    <w:rsid w:val="7AF35170"/>
    <w:rsid w:val="7B654F0D"/>
    <w:rsid w:val="7B75716A"/>
    <w:rsid w:val="7B8AA93D"/>
    <w:rsid w:val="7BE21E5E"/>
    <w:rsid w:val="7C599831"/>
    <w:rsid w:val="7CBC7F19"/>
    <w:rsid w:val="7D38AA80"/>
    <w:rsid w:val="7D4B0A95"/>
    <w:rsid w:val="7DAFCEF0"/>
    <w:rsid w:val="7E4DE68D"/>
    <w:rsid w:val="7EE663DD"/>
    <w:rsid w:val="7EF0A86A"/>
    <w:rsid w:val="7F29373F"/>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D8A2E"/>
  <w15:chartTrackingRefBased/>
  <w15:docId w15:val="{9A78FE4F-EE90-47D5-ABD8-7A4473384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4"/>
        <w:szCs w:val="24"/>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ali" w:default="1">
    <w:name w:val="Normal"/>
    <w:qFormat/>
    <w:rsid w:val="00C357AB"/>
    <w:rPr>
      <w:rFonts w:ascii="Source Sans Pro" w:hAnsi="Source Sans Pro"/>
    </w:rPr>
  </w:style>
  <w:style w:type="paragraph" w:styleId="Otsikko1">
    <w:name w:val="heading 1"/>
    <w:basedOn w:val="Normaali"/>
    <w:next w:val="Leipteksti"/>
    <w:link w:val="Otsikko1Char"/>
    <w:uiPriority w:val="9"/>
    <w:qFormat/>
    <w:rsid w:val="00AE0B06"/>
    <w:pPr>
      <w:keepNext/>
      <w:keepLines/>
      <w:numPr>
        <w:numId w:val="24"/>
      </w:numPr>
      <w:tabs>
        <w:tab w:val="num" w:pos="709"/>
      </w:tabs>
      <w:spacing w:before="600" w:after="240"/>
      <w:ind w:left="431" w:hanging="431"/>
      <w:outlineLvl w:val="0"/>
    </w:pPr>
    <w:rPr>
      <w:rFonts w:ascii="DM Serif Text" w:hAnsi="DM Serif Text" w:eastAsiaTheme="majorEastAsia" w:cstheme="majorBidi"/>
      <w:color w:val="000000" w:themeColor="text1"/>
      <w:sz w:val="56"/>
      <w:szCs w:val="32"/>
    </w:rPr>
  </w:style>
  <w:style w:type="paragraph" w:styleId="Otsikko2">
    <w:name w:val="heading 2"/>
    <w:basedOn w:val="Otsikko1"/>
    <w:next w:val="Leipteksti"/>
    <w:link w:val="Otsikko2Char"/>
    <w:uiPriority w:val="9"/>
    <w:unhideWhenUsed/>
    <w:qFormat/>
    <w:rsid w:val="00025627"/>
    <w:pPr>
      <w:numPr>
        <w:ilvl w:val="1"/>
      </w:numPr>
      <w:tabs>
        <w:tab w:val="left" w:pos="709"/>
      </w:tabs>
      <w:outlineLvl w:val="1"/>
    </w:pPr>
    <w:rPr>
      <w:sz w:val="40"/>
      <w:szCs w:val="26"/>
    </w:rPr>
  </w:style>
  <w:style w:type="paragraph" w:styleId="Otsikko3">
    <w:name w:val="heading 3"/>
    <w:basedOn w:val="Otsikko1"/>
    <w:next w:val="Leipteksti"/>
    <w:link w:val="Otsikko3Char"/>
    <w:uiPriority w:val="9"/>
    <w:unhideWhenUsed/>
    <w:qFormat/>
    <w:rsid w:val="00025627"/>
    <w:pPr>
      <w:numPr>
        <w:ilvl w:val="2"/>
      </w:numPr>
      <w:outlineLvl w:val="2"/>
    </w:pPr>
    <w:rPr>
      <w:sz w:val="32"/>
    </w:rPr>
  </w:style>
  <w:style w:type="paragraph" w:styleId="Otsikko4">
    <w:name w:val="heading 4"/>
    <w:basedOn w:val="Otsikko3"/>
    <w:next w:val="Leipteksti"/>
    <w:link w:val="Otsikko4Char"/>
    <w:uiPriority w:val="9"/>
    <w:unhideWhenUsed/>
    <w:qFormat/>
    <w:rsid w:val="00A814FB"/>
    <w:pPr>
      <w:numPr>
        <w:ilvl w:val="3"/>
      </w:numPr>
      <w:tabs>
        <w:tab w:val="left" w:pos="993"/>
        <w:tab w:val="right" w:leader="dot" w:pos="9628"/>
      </w:tabs>
      <w:outlineLvl w:val="3"/>
    </w:pPr>
    <w:rPr>
      <w:rFonts w:ascii="Source Sans Pro" w:hAnsi="Source Sans Pro"/>
      <w:b/>
      <w:noProof/>
      <w:sz w:val="24"/>
    </w:rPr>
  </w:style>
  <w:style w:type="paragraph" w:styleId="Otsikko5">
    <w:name w:val="heading 5"/>
    <w:basedOn w:val="Leipteksti"/>
    <w:next w:val="Leipteksti"/>
    <w:link w:val="Otsikko5Char"/>
    <w:uiPriority w:val="9"/>
    <w:unhideWhenUsed/>
    <w:qFormat/>
    <w:rsid w:val="0063385F"/>
    <w:pPr>
      <w:keepNext/>
      <w:keepLines/>
      <w:spacing w:before="360"/>
      <w:ind w:left="0"/>
      <w:outlineLvl w:val="4"/>
    </w:pPr>
    <w:rPr>
      <w:rFonts w:eastAsiaTheme="majorEastAsia" w:cstheme="majorBidi"/>
      <w:b/>
      <w:color w:val="000000" w:themeColor="text1"/>
    </w:rPr>
  </w:style>
  <w:style w:type="paragraph" w:styleId="Otsikko6">
    <w:name w:val="heading 6"/>
    <w:basedOn w:val="Normaali"/>
    <w:next w:val="Normaali"/>
    <w:link w:val="Otsikko6Char"/>
    <w:uiPriority w:val="9"/>
    <w:semiHidden/>
    <w:unhideWhenUsed/>
    <w:qFormat/>
    <w:rsid w:val="00BD461F"/>
    <w:pPr>
      <w:keepNext/>
      <w:keepLines/>
      <w:numPr>
        <w:ilvl w:val="5"/>
        <w:numId w:val="24"/>
      </w:numPr>
      <w:spacing w:before="40"/>
      <w:outlineLvl w:val="5"/>
    </w:pPr>
    <w:rPr>
      <w:rFonts w:asciiTheme="majorHAnsi" w:hAnsiTheme="majorHAnsi" w:eastAsiaTheme="majorEastAsia" w:cstheme="majorBidi"/>
      <w:color w:val="0B3533" w:themeColor="accent1" w:themeShade="7F"/>
    </w:rPr>
  </w:style>
  <w:style w:type="paragraph" w:styleId="Otsikko7">
    <w:name w:val="heading 7"/>
    <w:basedOn w:val="Normaali"/>
    <w:next w:val="Normaali"/>
    <w:link w:val="Otsikko7Char"/>
    <w:uiPriority w:val="9"/>
    <w:semiHidden/>
    <w:unhideWhenUsed/>
    <w:qFormat/>
    <w:rsid w:val="00BD461F"/>
    <w:pPr>
      <w:keepNext/>
      <w:keepLines/>
      <w:numPr>
        <w:ilvl w:val="6"/>
        <w:numId w:val="24"/>
      </w:numPr>
      <w:spacing w:before="40"/>
      <w:outlineLvl w:val="6"/>
    </w:pPr>
    <w:rPr>
      <w:rFonts w:asciiTheme="majorHAnsi" w:hAnsiTheme="majorHAnsi" w:eastAsiaTheme="majorEastAsia" w:cstheme="majorBidi"/>
      <w:i/>
      <w:iCs/>
      <w:color w:val="0B3533" w:themeColor="accent1" w:themeShade="7F"/>
    </w:rPr>
  </w:style>
  <w:style w:type="paragraph" w:styleId="Otsikko8">
    <w:name w:val="heading 8"/>
    <w:basedOn w:val="Normaali"/>
    <w:next w:val="Normaali"/>
    <w:link w:val="Otsikko8Char"/>
    <w:uiPriority w:val="9"/>
    <w:semiHidden/>
    <w:unhideWhenUsed/>
    <w:qFormat/>
    <w:rsid w:val="00BD461F"/>
    <w:pPr>
      <w:keepNext/>
      <w:keepLines/>
      <w:numPr>
        <w:ilvl w:val="7"/>
        <w:numId w:val="24"/>
      </w:numPr>
      <w:spacing w:before="40"/>
      <w:outlineLvl w:val="7"/>
    </w:pPr>
    <w:rPr>
      <w:rFonts w:asciiTheme="majorHAnsi" w:hAnsiTheme="majorHAnsi" w:eastAsiaTheme="majorEastAsia" w:cstheme="majorBidi"/>
      <w:color w:val="272727" w:themeColor="text1" w:themeTint="D8"/>
      <w:sz w:val="21"/>
      <w:szCs w:val="21"/>
    </w:rPr>
  </w:style>
  <w:style w:type="paragraph" w:styleId="Otsikko9">
    <w:name w:val="heading 9"/>
    <w:basedOn w:val="Normaali"/>
    <w:next w:val="Normaali"/>
    <w:link w:val="Otsikko9Char"/>
    <w:uiPriority w:val="9"/>
    <w:semiHidden/>
    <w:unhideWhenUsed/>
    <w:qFormat/>
    <w:rsid w:val="00BD461F"/>
    <w:pPr>
      <w:keepNext/>
      <w:keepLines/>
      <w:numPr>
        <w:ilvl w:val="8"/>
        <w:numId w:val="24"/>
      </w:numPr>
      <w:spacing w:before="40"/>
      <w:outlineLvl w:val="8"/>
    </w:pPr>
    <w:rPr>
      <w:rFonts w:asciiTheme="majorHAnsi" w:hAnsiTheme="majorHAnsi" w:eastAsiaTheme="majorEastAsia" w:cstheme="majorBidi"/>
      <w:i/>
      <w:iCs/>
      <w:color w:val="272727" w:themeColor="text1" w:themeTint="D8"/>
      <w:sz w:val="21"/>
      <w:szCs w:val="21"/>
    </w:rPr>
  </w:style>
  <w:style w:type="character" w:styleId="Kappaleenoletusfontti" w:default="1">
    <w:name w:val="Default Paragraph Font"/>
    <w:uiPriority w:val="1"/>
    <w:unhideWhenUsed/>
  </w:style>
  <w:style w:type="table" w:styleId="Normaalitaulukko" w:default="1">
    <w:name w:val="Normal Table"/>
    <w:uiPriority w:val="99"/>
    <w:semiHidden/>
    <w:unhideWhenUsed/>
    <w:tblPr>
      <w:tblInd w:w="0" w:type="dxa"/>
      <w:tblCellMar>
        <w:top w:w="0" w:type="dxa"/>
        <w:left w:w="108" w:type="dxa"/>
        <w:bottom w:w="0" w:type="dxa"/>
        <w:right w:w="108" w:type="dxa"/>
      </w:tblCellMar>
    </w:tblPr>
  </w:style>
  <w:style w:type="numbering" w:styleId="Eiluetteloa" w:default="1">
    <w:name w:val="No List"/>
    <w:uiPriority w:val="99"/>
    <w:semiHidden/>
    <w:unhideWhenUsed/>
  </w:style>
  <w:style w:type="paragraph" w:styleId="Yltunniste">
    <w:name w:val="header"/>
    <w:basedOn w:val="Normaali"/>
    <w:link w:val="YltunnisteChar"/>
    <w:uiPriority w:val="99"/>
    <w:unhideWhenUsed/>
    <w:rsid w:val="00A814FB"/>
    <w:pPr>
      <w:tabs>
        <w:tab w:val="center" w:pos="4819"/>
        <w:tab w:val="right" w:pos="9638"/>
      </w:tabs>
    </w:pPr>
  </w:style>
  <w:style w:type="character" w:styleId="YltunnisteChar" w:customStyle="1">
    <w:name w:val="Ylätunniste Char"/>
    <w:basedOn w:val="Kappaleenoletusfontti"/>
    <w:link w:val="Yltunniste"/>
    <w:uiPriority w:val="99"/>
    <w:rsid w:val="00A814FB"/>
    <w:rPr>
      <w:rFonts w:ascii="Source Sans Pro Light" w:hAnsi="Source Sans Pro Light"/>
    </w:rPr>
  </w:style>
  <w:style w:type="paragraph" w:styleId="Alatunniste">
    <w:name w:val="footer"/>
    <w:basedOn w:val="Normaali"/>
    <w:link w:val="AlatunnisteChar"/>
    <w:uiPriority w:val="99"/>
    <w:unhideWhenUsed/>
    <w:rsid w:val="00E60A5F"/>
    <w:pPr>
      <w:tabs>
        <w:tab w:val="center" w:pos="4819"/>
        <w:tab w:val="right" w:pos="9638"/>
      </w:tabs>
      <w:jc w:val="center"/>
    </w:pPr>
  </w:style>
  <w:style w:type="character" w:styleId="AlatunnisteChar" w:customStyle="1">
    <w:name w:val="Alatunniste Char"/>
    <w:basedOn w:val="Kappaleenoletusfontti"/>
    <w:link w:val="Alatunniste"/>
    <w:uiPriority w:val="99"/>
    <w:rsid w:val="00E60A5F"/>
    <w:rPr>
      <w:rFonts w:ascii="Source Sans Pro Light" w:hAnsi="Source Sans Pro Light"/>
    </w:rPr>
  </w:style>
  <w:style w:type="character" w:styleId="Otsikko1Char" w:customStyle="1">
    <w:name w:val="Otsikko 1 Char"/>
    <w:basedOn w:val="Kappaleenoletusfontti"/>
    <w:link w:val="Otsikko1"/>
    <w:uiPriority w:val="9"/>
    <w:rsid w:val="00AE0B06"/>
    <w:rPr>
      <w:rFonts w:ascii="DM Serif Text" w:hAnsi="DM Serif Text" w:eastAsiaTheme="majorEastAsia" w:cstheme="majorBidi"/>
      <w:color w:val="000000" w:themeColor="text1"/>
      <w:sz w:val="56"/>
      <w:szCs w:val="32"/>
    </w:rPr>
  </w:style>
  <w:style w:type="paragraph" w:styleId="Kansiotsikko" w:customStyle="1">
    <w:name w:val="Kansiotsikko"/>
    <w:basedOn w:val="Ingressi"/>
    <w:qFormat/>
    <w:rsid w:val="00DE79A9"/>
    <w:pPr>
      <w:spacing w:line="880" w:lineRule="exact"/>
    </w:pPr>
    <w:rPr>
      <w:rFonts w:ascii="DM Serif Text" w:hAnsi="DM Serif Text"/>
      <w:sz w:val="84"/>
    </w:rPr>
  </w:style>
  <w:style w:type="paragraph" w:styleId="Leipteksti">
    <w:name w:val="Body Text"/>
    <w:basedOn w:val="Normaali"/>
    <w:link w:val="LeiptekstiChar"/>
    <w:uiPriority w:val="99"/>
    <w:unhideWhenUsed/>
    <w:rsid w:val="00A814FB"/>
    <w:pPr>
      <w:spacing w:after="240"/>
      <w:ind w:left="851"/>
    </w:pPr>
  </w:style>
  <w:style w:type="character" w:styleId="LeiptekstiChar" w:customStyle="1">
    <w:name w:val="Leipäteksti Char"/>
    <w:basedOn w:val="Kappaleenoletusfontti"/>
    <w:link w:val="Leipteksti"/>
    <w:uiPriority w:val="99"/>
    <w:rsid w:val="00A814FB"/>
    <w:rPr>
      <w:rFonts w:ascii="Source Sans Pro Light" w:hAnsi="Source Sans Pro Light"/>
    </w:rPr>
  </w:style>
  <w:style w:type="paragraph" w:styleId="Ingressi" w:customStyle="1">
    <w:name w:val="Ingressi"/>
    <w:next w:val="Leipteksti"/>
    <w:qFormat/>
    <w:rsid w:val="00DE79A9"/>
    <w:pPr>
      <w:spacing w:before="360"/>
    </w:pPr>
    <w:rPr>
      <w:rFonts w:ascii="Source Sans Pro Light" w:hAnsi="Source Sans Pro Light" w:eastAsiaTheme="majorEastAsia" w:cstheme="majorBidi"/>
      <w:color w:val="000000" w:themeColor="text1"/>
      <w:sz w:val="44"/>
      <w:szCs w:val="32"/>
    </w:rPr>
  </w:style>
  <w:style w:type="character" w:styleId="Sivunumero">
    <w:name w:val="page number"/>
    <w:basedOn w:val="Kappaleenoletusfontti"/>
    <w:uiPriority w:val="99"/>
    <w:semiHidden/>
    <w:unhideWhenUsed/>
    <w:rsid w:val="00592E98"/>
  </w:style>
  <w:style w:type="paragraph" w:styleId="Sisllysluettelonotsikko">
    <w:name w:val="TOC Heading"/>
    <w:basedOn w:val="Otsikko1"/>
    <w:next w:val="Normaali"/>
    <w:uiPriority w:val="39"/>
    <w:unhideWhenUsed/>
    <w:qFormat/>
    <w:rsid w:val="0097136F"/>
    <w:pPr>
      <w:numPr>
        <w:numId w:val="0"/>
      </w:numPr>
      <w:spacing w:before="480" w:after="0" w:line="276" w:lineRule="auto"/>
      <w:outlineLvl w:val="9"/>
    </w:pPr>
    <w:rPr>
      <w:bCs/>
      <w:szCs w:val="28"/>
      <w:lang w:eastAsia="fi-FI"/>
    </w:rPr>
  </w:style>
  <w:style w:type="numbering" w:styleId="Nykyinenluettelo1" w:customStyle="1">
    <w:name w:val="Nykyinen luettelo1"/>
    <w:uiPriority w:val="99"/>
    <w:rsid w:val="007801D4"/>
    <w:pPr>
      <w:numPr>
        <w:numId w:val="14"/>
      </w:numPr>
    </w:pPr>
  </w:style>
  <w:style w:type="paragraph" w:styleId="Sisluet1">
    <w:name w:val="toc 1"/>
    <w:basedOn w:val="Normaali"/>
    <w:next w:val="Normaali"/>
    <w:autoRedefine/>
    <w:uiPriority w:val="39"/>
    <w:unhideWhenUsed/>
    <w:rsid w:val="00CD6425"/>
    <w:pPr>
      <w:tabs>
        <w:tab w:val="left" w:pos="993"/>
        <w:tab w:val="right" w:leader="dot" w:pos="9628"/>
      </w:tabs>
      <w:spacing w:line="360" w:lineRule="auto"/>
    </w:pPr>
    <w:rPr>
      <w:rFonts w:cs="Calibri (Leipäteksti)"/>
      <w:b/>
      <w:bCs/>
      <w:noProof/>
      <w:szCs w:val="20"/>
    </w:rPr>
  </w:style>
  <w:style w:type="character" w:styleId="Hyperlinkki">
    <w:name w:val="Hyperlink"/>
    <w:basedOn w:val="Kappaleenoletusfontti"/>
    <w:uiPriority w:val="99"/>
    <w:unhideWhenUsed/>
    <w:rsid w:val="0097136F"/>
    <w:rPr>
      <w:color w:val="00A7BC" w:themeColor="hyperlink"/>
      <w:u w:val="single"/>
    </w:rPr>
  </w:style>
  <w:style w:type="paragraph" w:styleId="Sisluet2">
    <w:name w:val="toc 2"/>
    <w:basedOn w:val="Sisluet1"/>
    <w:next w:val="Normaali"/>
    <w:autoRedefine/>
    <w:uiPriority w:val="39"/>
    <w:unhideWhenUsed/>
    <w:rsid w:val="00CD6425"/>
    <w:rPr>
      <w:b w:val="0"/>
      <w:bCs w:val="0"/>
    </w:rPr>
  </w:style>
  <w:style w:type="paragraph" w:styleId="Sisluet3">
    <w:name w:val="toc 3"/>
    <w:basedOn w:val="Sisluet1"/>
    <w:next w:val="Normaali"/>
    <w:autoRedefine/>
    <w:uiPriority w:val="39"/>
    <w:unhideWhenUsed/>
    <w:rsid w:val="00CD6425"/>
    <w:rPr>
      <w:b w:val="0"/>
      <w:bCs w:val="0"/>
      <w:iCs/>
    </w:rPr>
  </w:style>
  <w:style w:type="paragraph" w:styleId="Sisluet4">
    <w:name w:val="toc 4"/>
    <w:basedOn w:val="Sisluet3"/>
    <w:next w:val="Normaali"/>
    <w:autoRedefine/>
    <w:uiPriority w:val="39"/>
    <w:unhideWhenUsed/>
    <w:rsid w:val="002E21C9"/>
    <w:rPr>
      <w:rFonts w:cstheme="minorHAnsi"/>
      <w:szCs w:val="18"/>
    </w:rPr>
  </w:style>
  <w:style w:type="paragraph" w:styleId="Sisluet5">
    <w:name w:val="toc 5"/>
    <w:basedOn w:val="Normaali"/>
    <w:next w:val="Normaali"/>
    <w:autoRedefine/>
    <w:uiPriority w:val="39"/>
    <w:semiHidden/>
    <w:unhideWhenUsed/>
    <w:rsid w:val="0097136F"/>
    <w:pPr>
      <w:ind w:left="960"/>
    </w:pPr>
    <w:rPr>
      <w:rFonts w:cstheme="minorHAnsi"/>
      <w:sz w:val="18"/>
      <w:szCs w:val="18"/>
    </w:rPr>
  </w:style>
  <w:style w:type="paragraph" w:styleId="Sisluet6">
    <w:name w:val="toc 6"/>
    <w:basedOn w:val="Normaali"/>
    <w:next w:val="Normaali"/>
    <w:autoRedefine/>
    <w:uiPriority w:val="39"/>
    <w:semiHidden/>
    <w:unhideWhenUsed/>
    <w:rsid w:val="0097136F"/>
    <w:pPr>
      <w:ind w:left="1200"/>
    </w:pPr>
    <w:rPr>
      <w:rFonts w:cstheme="minorHAnsi"/>
      <w:sz w:val="18"/>
      <w:szCs w:val="18"/>
    </w:rPr>
  </w:style>
  <w:style w:type="paragraph" w:styleId="Sisluet7">
    <w:name w:val="toc 7"/>
    <w:basedOn w:val="Normaali"/>
    <w:next w:val="Normaali"/>
    <w:autoRedefine/>
    <w:uiPriority w:val="39"/>
    <w:semiHidden/>
    <w:unhideWhenUsed/>
    <w:rsid w:val="0097136F"/>
    <w:pPr>
      <w:ind w:left="1440"/>
    </w:pPr>
    <w:rPr>
      <w:rFonts w:cstheme="minorHAnsi"/>
      <w:sz w:val="18"/>
      <w:szCs w:val="18"/>
    </w:rPr>
  </w:style>
  <w:style w:type="paragraph" w:styleId="Sisluet8">
    <w:name w:val="toc 8"/>
    <w:basedOn w:val="Normaali"/>
    <w:next w:val="Normaali"/>
    <w:autoRedefine/>
    <w:uiPriority w:val="39"/>
    <w:semiHidden/>
    <w:unhideWhenUsed/>
    <w:rsid w:val="0097136F"/>
    <w:pPr>
      <w:ind w:left="1680"/>
    </w:pPr>
    <w:rPr>
      <w:rFonts w:cstheme="minorHAnsi"/>
      <w:sz w:val="18"/>
      <w:szCs w:val="18"/>
    </w:rPr>
  </w:style>
  <w:style w:type="paragraph" w:styleId="Sisluet9">
    <w:name w:val="toc 9"/>
    <w:basedOn w:val="Normaali"/>
    <w:next w:val="Normaali"/>
    <w:autoRedefine/>
    <w:uiPriority w:val="39"/>
    <w:semiHidden/>
    <w:unhideWhenUsed/>
    <w:rsid w:val="0097136F"/>
    <w:pPr>
      <w:ind w:left="1920"/>
    </w:pPr>
    <w:rPr>
      <w:rFonts w:cstheme="minorHAnsi"/>
      <w:sz w:val="18"/>
      <w:szCs w:val="18"/>
    </w:rPr>
  </w:style>
  <w:style w:type="character" w:styleId="Otsikko2Char" w:customStyle="1">
    <w:name w:val="Otsikko 2 Char"/>
    <w:basedOn w:val="Kappaleenoletusfontti"/>
    <w:link w:val="Otsikko2"/>
    <w:uiPriority w:val="9"/>
    <w:rsid w:val="00025627"/>
    <w:rPr>
      <w:rFonts w:ascii="DM Serif Text" w:hAnsi="DM Serif Text" w:eastAsiaTheme="majorEastAsia" w:cstheme="majorBidi"/>
      <w:color w:val="000000" w:themeColor="text1"/>
      <w:sz w:val="40"/>
      <w:szCs w:val="26"/>
    </w:rPr>
  </w:style>
  <w:style w:type="character" w:styleId="Otsikko3Char" w:customStyle="1">
    <w:name w:val="Otsikko 3 Char"/>
    <w:basedOn w:val="Kappaleenoletusfontti"/>
    <w:link w:val="Otsikko3"/>
    <w:uiPriority w:val="9"/>
    <w:rsid w:val="00025627"/>
    <w:rPr>
      <w:rFonts w:ascii="DM Serif Text" w:hAnsi="DM Serif Text" w:eastAsiaTheme="majorEastAsia" w:cstheme="majorBidi"/>
      <w:color w:val="000000" w:themeColor="text1"/>
      <w:sz w:val="32"/>
      <w:szCs w:val="32"/>
    </w:rPr>
  </w:style>
  <w:style w:type="numbering" w:styleId="Nykyinenluettelo2" w:customStyle="1">
    <w:name w:val="Nykyinen luettelo2"/>
    <w:uiPriority w:val="99"/>
    <w:rsid w:val="00793870"/>
    <w:pPr>
      <w:numPr>
        <w:numId w:val="15"/>
      </w:numPr>
    </w:pPr>
  </w:style>
  <w:style w:type="numbering" w:styleId="Nykyinenluettelo3" w:customStyle="1">
    <w:name w:val="Nykyinen luettelo3"/>
    <w:uiPriority w:val="99"/>
    <w:rsid w:val="00793870"/>
    <w:pPr>
      <w:numPr>
        <w:numId w:val="17"/>
      </w:numPr>
    </w:pPr>
  </w:style>
  <w:style w:type="paragraph" w:styleId="BasicParagraph" w:customStyle="1">
    <w:name w:val="[Basic Paragraph]"/>
    <w:basedOn w:val="Normaali"/>
    <w:uiPriority w:val="99"/>
    <w:rsid w:val="003F1405"/>
    <w:pPr>
      <w:autoSpaceDE w:val="0"/>
      <w:autoSpaceDN w:val="0"/>
      <w:adjustRightInd w:val="0"/>
      <w:spacing w:line="288" w:lineRule="auto"/>
      <w:textAlignment w:val="center"/>
    </w:pPr>
    <w:rPr>
      <w:rFonts w:ascii="MinionPro-Regular" w:hAnsi="MinionPro-Regular" w:cs="MinionPro-Regular"/>
      <w:color w:val="000000"/>
      <w:lang w:val="en-US"/>
    </w:rPr>
  </w:style>
  <w:style w:type="numbering" w:styleId="Nykyinenluettelo4" w:customStyle="1">
    <w:name w:val="Nykyinen luettelo4"/>
    <w:uiPriority w:val="99"/>
    <w:rsid w:val="003506D2"/>
    <w:pPr>
      <w:numPr>
        <w:numId w:val="18"/>
      </w:numPr>
    </w:pPr>
  </w:style>
  <w:style w:type="numbering" w:styleId="Nykyinenluettelo5" w:customStyle="1">
    <w:name w:val="Nykyinen luettelo5"/>
    <w:uiPriority w:val="99"/>
    <w:rsid w:val="00BD461F"/>
    <w:pPr>
      <w:numPr>
        <w:numId w:val="20"/>
      </w:numPr>
    </w:pPr>
  </w:style>
  <w:style w:type="numbering" w:styleId="Nykyinenluettelo6" w:customStyle="1">
    <w:name w:val="Nykyinen luettelo6"/>
    <w:uiPriority w:val="99"/>
    <w:rsid w:val="00BD461F"/>
    <w:pPr>
      <w:numPr>
        <w:numId w:val="21"/>
      </w:numPr>
    </w:pPr>
  </w:style>
  <w:style w:type="character" w:styleId="Otsikko4Char" w:customStyle="1">
    <w:name w:val="Otsikko 4 Char"/>
    <w:basedOn w:val="Kappaleenoletusfontti"/>
    <w:link w:val="Otsikko4"/>
    <w:uiPriority w:val="9"/>
    <w:rsid w:val="00A814FB"/>
    <w:rPr>
      <w:rFonts w:ascii="Source Sans Pro" w:hAnsi="Source Sans Pro" w:eastAsiaTheme="majorEastAsia" w:cstheme="majorBidi"/>
      <w:b/>
      <w:noProof/>
      <w:color w:val="000000" w:themeColor="text1"/>
      <w:szCs w:val="32"/>
    </w:rPr>
  </w:style>
  <w:style w:type="character" w:styleId="Otsikko5Char" w:customStyle="1">
    <w:name w:val="Otsikko 5 Char"/>
    <w:basedOn w:val="Kappaleenoletusfontti"/>
    <w:link w:val="Otsikko5"/>
    <w:uiPriority w:val="9"/>
    <w:rsid w:val="0063385F"/>
    <w:rPr>
      <w:rFonts w:ascii="Source Sans Pro" w:hAnsi="Source Sans Pro" w:eastAsiaTheme="majorEastAsia" w:cstheme="majorBidi"/>
      <w:b/>
      <w:color w:val="000000" w:themeColor="text1"/>
    </w:rPr>
  </w:style>
  <w:style w:type="character" w:styleId="Otsikko6Char" w:customStyle="1">
    <w:name w:val="Otsikko 6 Char"/>
    <w:basedOn w:val="Kappaleenoletusfontti"/>
    <w:link w:val="Otsikko6"/>
    <w:uiPriority w:val="9"/>
    <w:semiHidden/>
    <w:rsid w:val="00BD461F"/>
    <w:rPr>
      <w:rFonts w:asciiTheme="majorHAnsi" w:hAnsiTheme="majorHAnsi" w:eastAsiaTheme="majorEastAsia" w:cstheme="majorBidi"/>
      <w:color w:val="0B3533" w:themeColor="accent1" w:themeShade="7F"/>
    </w:rPr>
  </w:style>
  <w:style w:type="character" w:styleId="Otsikko7Char" w:customStyle="1">
    <w:name w:val="Otsikko 7 Char"/>
    <w:basedOn w:val="Kappaleenoletusfontti"/>
    <w:link w:val="Otsikko7"/>
    <w:uiPriority w:val="9"/>
    <w:semiHidden/>
    <w:rsid w:val="00BD461F"/>
    <w:rPr>
      <w:rFonts w:asciiTheme="majorHAnsi" w:hAnsiTheme="majorHAnsi" w:eastAsiaTheme="majorEastAsia" w:cstheme="majorBidi"/>
      <w:i/>
      <w:iCs/>
      <w:color w:val="0B3533" w:themeColor="accent1" w:themeShade="7F"/>
    </w:rPr>
  </w:style>
  <w:style w:type="character" w:styleId="Otsikko8Char" w:customStyle="1">
    <w:name w:val="Otsikko 8 Char"/>
    <w:basedOn w:val="Kappaleenoletusfontti"/>
    <w:link w:val="Otsikko8"/>
    <w:uiPriority w:val="9"/>
    <w:semiHidden/>
    <w:rsid w:val="00BD461F"/>
    <w:rPr>
      <w:rFonts w:asciiTheme="majorHAnsi" w:hAnsiTheme="majorHAnsi" w:eastAsiaTheme="majorEastAsia" w:cstheme="majorBidi"/>
      <w:color w:val="272727" w:themeColor="text1" w:themeTint="D8"/>
      <w:sz w:val="21"/>
      <w:szCs w:val="21"/>
    </w:rPr>
  </w:style>
  <w:style w:type="character" w:styleId="Otsikko9Char" w:customStyle="1">
    <w:name w:val="Otsikko 9 Char"/>
    <w:basedOn w:val="Kappaleenoletusfontti"/>
    <w:link w:val="Otsikko9"/>
    <w:uiPriority w:val="9"/>
    <w:semiHidden/>
    <w:rsid w:val="00BD461F"/>
    <w:rPr>
      <w:rFonts w:asciiTheme="majorHAnsi" w:hAnsiTheme="majorHAnsi" w:eastAsiaTheme="majorEastAsia" w:cstheme="majorBidi"/>
      <w:i/>
      <w:iCs/>
      <w:color w:val="272727" w:themeColor="text1" w:themeTint="D8"/>
      <w:sz w:val="21"/>
      <w:szCs w:val="21"/>
    </w:rPr>
  </w:style>
  <w:style w:type="numbering" w:styleId="Nykyinenluettelo7" w:customStyle="1">
    <w:name w:val="Nykyinen luettelo7"/>
    <w:uiPriority w:val="99"/>
    <w:rsid w:val="00BD461F"/>
    <w:pPr>
      <w:numPr>
        <w:numId w:val="22"/>
      </w:numPr>
    </w:pPr>
  </w:style>
  <w:style w:type="paragraph" w:styleId="Leiptekstikanteen" w:customStyle="1">
    <w:name w:val="Leipäteksti kanteen"/>
    <w:basedOn w:val="Leipteksti"/>
    <w:qFormat/>
    <w:rsid w:val="00C357AB"/>
    <w:pPr>
      <w:spacing w:before="720"/>
      <w:ind w:left="0"/>
    </w:pPr>
  </w:style>
  <w:style w:type="numbering" w:styleId="Nykyinenluettelo8" w:customStyle="1">
    <w:name w:val="Nykyinen luettelo8"/>
    <w:uiPriority w:val="99"/>
    <w:rsid w:val="002E21C9"/>
    <w:pPr>
      <w:numPr>
        <w:numId w:val="23"/>
      </w:numPr>
    </w:pPr>
  </w:style>
  <w:style w:type="paragraph" w:styleId="Listaus" w:customStyle="1">
    <w:name w:val="Listaus"/>
    <w:basedOn w:val="Leipteksti"/>
    <w:qFormat/>
    <w:rsid w:val="00A814FB"/>
    <w:pPr>
      <w:numPr>
        <w:numId w:val="25"/>
      </w:numPr>
    </w:pPr>
  </w:style>
  <w:style w:type="numbering" w:styleId="Nykyinenluettelo9" w:customStyle="1">
    <w:name w:val="Nykyinen luettelo9"/>
    <w:uiPriority w:val="99"/>
    <w:rsid w:val="0063385F"/>
    <w:pPr>
      <w:numPr>
        <w:numId w:val="26"/>
      </w:numPr>
    </w:pPr>
  </w:style>
  <w:style w:type="table" w:styleId="TaulukkoRuudukko">
    <w:name w:val="Table Grid"/>
    <w:basedOn w:val="Normaalitaulukko"/>
    <w:uiPriority w:val="39"/>
    <w:rsid w:val="00C8394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aliWWW">
    <w:name w:val="Normal (Web)"/>
    <w:basedOn w:val="Normaali"/>
    <w:uiPriority w:val="99"/>
    <w:unhideWhenUsed/>
    <w:rsid w:val="00C83948"/>
    <w:pPr>
      <w:spacing w:before="100" w:beforeAutospacing="1" w:after="100" w:afterAutospacing="1"/>
    </w:pPr>
    <w:rPr>
      <w:rFonts w:ascii="Times New Roman" w:hAnsi="Times New Roman" w:eastAsia="Times New Roman" w:cs="Times New Roman"/>
      <w:lang w:eastAsia="fi-FI"/>
    </w:rPr>
  </w:style>
  <w:style w:type="character" w:styleId="normaltextrun" w:customStyle="1">
    <w:name w:val="normaltextrun"/>
    <w:basedOn w:val="Kappaleenoletusfontti"/>
    <w:rsid w:val="00C83948"/>
  </w:style>
  <w:style w:type="character" w:styleId="AvattuHyperlinkki">
    <w:name w:val="FollowedHyperlink"/>
    <w:basedOn w:val="Kappaleenoletusfontti"/>
    <w:uiPriority w:val="99"/>
    <w:semiHidden/>
    <w:unhideWhenUsed/>
    <w:rsid w:val="00FF5083"/>
    <w:rPr>
      <w:color w:val="EF8B8C" w:themeColor="followedHyperlink"/>
      <w:u w:val="single"/>
    </w:rPr>
  </w:style>
  <w:style w:type="paragraph" w:styleId="paragraph" w:customStyle="1">
    <w:name w:val="paragraph"/>
    <w:basedOn w:val="Normaali"/>
    <w:rsid w:val="007929E4"/>
    <w:pPr>
      <w:spacing w:before="100" w:beforeAutospacing="1" w:after="100" w:afterAutospacing="1"/>
    </w:pPr>
    <w:rPr>
      <w:rFonts w:ascii="Times New Roman" w:hAnsi="Times New Roman" w:eastAsia="Times New Roman" w:cs="Times New Roman"/>
      <w:lang w:eastAsia="fi-FI"/>
    </w:rPr>
  </w:style>
  <w:style w:type="character" w:styleId="eop" w:customStyle="1">
    <w:name w:val="eop"/>
    <w:basedOn w:val="Kappaleenoletusfontti"/>
    <w:rsid w:val="007929E4"/>
  </w:style>
  <w:style w:type="paragraph" w:styleId="Eivli">
    <w:name w:val="No Spacing"/>
    <w:uiPriority w:val="1"/>
    <w:qFormat/>
    <w:rsid w:val="007929E4"/>
    <w:rPr>
      <w:rFonts w:ascii="Source Sans Pro" w:hAnsi="Source Sans Pro"/>
    </w:rPr>
  </w:style>
  <w:style w:type="paragraph" w:styleId="Luettelokappale">
    <w:name w:val="List Paragraph"/>
    <w:basedOn w:val="Normaali"/>
    <w:uiPriority w:val="34"/>
    <w:qFormat/>
    <w:rsid w:val="00253BAC"/>
    <w:pPr>
      <w:ind w:left="720"/>
      <w:contextualSpacing/>
    </w:pPr>
  </w:style>
  <w:style w:type="character" w:styleId="Ratkaisematonmaininta">
    <w:name w:val="Unresolved Mention"/>
    <w:basedOn w:val="Kappaleenoletusfontti"/>
    <w:uiPriority w:val="99"/>
    <w:semiHidden/>
    <w:unhideWhenUsed/>
    <w:rsid w:val="005E5A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9767">
      <w:bodyDiv w:val="1"/>
      <w:marLeft w:val="0"/>
      <w:marRight w:val="0"/>
      <w:marTop w:val="0"/>
      <w:marBottom w:val="0"/>
      <w:divBdr>
        <w:top w:val="none" w:sz="0" w:space="0" w:color="auto"/>
        <w:left w:val="none" w:sz="0" w:space="0" w:color="auto"/>
        <w:bottom w:val="none" w:sz="0" w:space="0" w:color="auto"/>
        <w:right w:val="none" w:sz="0" w:space="0" w:color="auto"/>
      </w:divBdr>
    </w:div>
    <w:div w:id="121314046">
      <w:bodyDiv w:val="1"/>
      <w:marLeft w:val="0"/>
      <w:marRight w:val="0"/>
      <w:marTop w:val="0"/>
      <w:marBottom w:val="0"/>
      <w:divBdr>
        <w:top w:val="none" w:sz="0" w:space="0" w:color="auto"/>
        <w:left w:val="none" w:sz="0" w:space="0" w:color="auto"/>
        <w:bottom w:val="none" w:sz="0" w:space="0" w:color="auto"/>
        <w:right w:val="none" w:sz="0" w:space="0" w:color="auto"/>
      </w:divBdr>
    </w:div>
    <w:div w:id="539710316">
      <w:bodyDiv w:val="1"/>
      <w:marLeft w:val="0"/>
      <w:marRight w:val="0"/>
      <w:marTop w:val="0"/>
      <w:marBottom w:val="0"/>
      <w:divBdr>
        <w:top w:val="none" w:sz="0" w:space="0" w:color="auto"/>
        <w:left w:val="none" w:sz="0" w:space="0" w:color="auto"/>
        <w:bottom w:val="none" w:sz="0" w:space="0" w:color="auto"/>
        <w:right w:val="none" w:sz="0" w:space="0" w:color="auto"/>
      </w:divBdr>
    </w:div>
    <w:div w:id="665406036">
      <w:bodyDiv w:val="1"/>
      <w:marLeft w:val="0"/>
      <w:marRight w:val="0"/>
      <w:marTop w:val="0"/>
      <w:marBottom w:val="0"/>
      <w:divBdr>
        <w:top w:val="none" w:sz="0" w:space="0" w:color="auto"/>
        <w:left w:val="none" w:sz="0" w:space="0" w:color="auto"/>
        <w:bottom w:val="none" w:sz="0" w:space="0" w:color="auto"/>
        <w:right w:val="none" w:sz="0" w:space="0" w:color="auto"/>
      </w:divBdr>
    </w:div>
    <w:div w:id="722338584">
      <w:bodyDiv w:val="1"/>
      <w:marLeft w:val="0"/>
      <w:marRight w:val="0"/>
      <w:marTop w:val="0"/>
      <w:marBottom w:val="0"/>
      <w:divBdr>
        <w:top w:val="none" w:sz="0" w:space="0" w:color="auto"/>
        <w:left w:val="none" w:sz="0" w:space="0" w:color="auto"/>
        <w:bottom w:val="none" w:sz="0" w:space="0" w:color="auto"/>
        <w:right w:val="none" w:sz="0" w:space="0" w:color="auto"/>
      </w:divBdr>
    </w:div>
    <w:div w:id="738940699">
      <w:bodyDiv w:val="1"/>
      <w:marLeft w:val="0"/>
      <w:marRight w:val="0"/>
      <w:marTop w:val="0"/>
      <w:marBottom w:val="0"/>
      <w:divBdr>
        <w:top w:val="none" w:sz="0" w:space="0" w:color="auto"/>
        <w:left w:val="none" w:sz="0" w:space="0" w:color="auto"/>
        <w:bottom w:val="none" w:sz="0" w:space="0" w:color="auto"/>
        <w:right w:val="none" w:sz="0" w:space="0" w:color="auto"/>
      </w:divBdr>
    </w:div>
    <w:div w:id="802969067">
      <w:bodyDiv w:val="1"/>
      <w:marLeft w:val="0"/>
      <w:marRight w:val="0"/>
      <w:marTop w:val="0"/>
      <w:marBottom w:val="0"/>
      <w:divBdr>
        <w:top w:val="none" w:sz="0" w:space="0" w:color="auto"/>
        <w:left w:val="none" w:sz="0" w:space="0" w:color="auto"/>
        <w:bottom w:val="none" w:sz="0" w:space="0" w:color="auto"/>
        <w:right w:val="none" w:sz="0" w:space="0" w:color="auto"/>
      </w:divBdr>
    </w:div>
    <w:div w:id="841361004">
      <w:bodyDiv w:val="1"/>
      <w:marLeft w:val="0"/>
      <w:marRight w:val="0"/>
      <w:marTop w:val="0"/>
      <w:marBottom w:val="0"/>
      <w:divBdr>
        <w:top w:val="none" w:sz="0" w:space="0" w:color="auto"/>
        <w:left w:val="none" w:sz="0" w:space="0" w:color="auto"/>
        <w:bottom w:val="none" w:sz="0" w:space="0" w:color="auto"/>
        <w:right w:val="none" w:sz="0" w:space="0" w:color="auto"/>
      </w:divBdr>
    </w:div>
    <w:div w:id="909929476">
      <w:bodyDiv w:val="1"/>
      <w:marLeft w:val="0"/>
      <w:marRight w:val="0"/>
      <w:marTop w:val="0"/>
      <w:marBottom w:val="0"/>
      <w:divBdr>
        <w:top w:val="none" w:sz="0" w:space="0" w:color="auto"/>
        <w:left w:val="none" w:sz="0" w:space="0" w:color="auto"/>
        <w:bottom w:val="none" w:sz="0" w:space="0" w:color="auto"/>
        <w:right w:val="none" w:sz="0" w:space="0" w:color="auto"/>
      </w:divBdr>
    </w:div>
    <w:div w:id="972516445">
      <w:bodyDiv w:val="1"/>
      <w:marLeft w:val="0"/>
      <w:marRight w:val="0"/>
      <w:marTop w:val="0"/>
      <w:marBottom w:val="0"/>
      <w:divBdr>
        <w:top w:val="none" w:sz="0" w:space="0" w:color="auto"/>
        <w:left w:val="none" w:sz="0" w:space="0" w:color="auto"/>
        <w:bottom w:val="none" w:sz="0" w:space="0" w:color="auto"/>
        <w:right w:val="none" w:sz="0" w:space="0" w:color="auto"/>
      </w:divBdr>
    </w:div>
    <w:div w:id="1147240095">
      <w:bodyDiv w:val="1"/>
      <w:marLeft w:val="0"/>
      <w:marRight w:val="0"/>
      <w:marTop w:val="0"/>
      <w:marBottom w:val="0"/>
      <w:divBdr>
        <w:top w:val="none" w:sz="0" w:space="0" w:color="auto"/>
        <w:left w:val="none" w:sz="0" w:space="0" w:color="auto"/>
        <w:bottom w:val="none" w:sz="0" w:space="0" w:color="auto"/>
        <w:right w:val="none" w:sz="0" w:space="0" w:color="auto"/>
      </w:divBdr>
    </w:div>
    <w:div w:id="1172794507">
      <w:bodyDiv w:val="1"/>
      <w:marLeft w:val="0"/>
      <w:marRight w:val="0"/>
      <w:marTop w:val="0"/>
      <w:marBottom w:val="0"/>
      <w:divBdr>
        <w:top w:val="none" w:sz="0" w:space="0" w:color="auto"/>
        <w:left w:val="none" w:sz="0" w:space="0" w:color="auto"/>
        <w:bottom w:val="none" w:sz="0" w:space="0" w:color="auto"/>
        <w:right w:val="none" w:sz="0" w:space="0" w:color="auto"/>
      </w:divBdr>
    </w:div>
    <w:div w:id="1257982373">
      <w:bodyDiv w:val="1"/>
      <w:marLeft w:val="0"/>
      <w:marRight w:val="0"/>
      <w:marTop w:val="0"/>
      <w:marBottom w:val="0"/>
      <w:divBdr>
        <w:top w:val="none" w:sz="0" w:space="0" w:color="auto"/>
        <w:left w:val="none" w:sz="0" w:space="0" w:color="auto"/>
        <w:bottom w:val="none" w:sz="0" w:space="0" w:color="auto"/>
        <w:right w:val="none" w:sz="0" w:space="0" w:color="auto"/>
      </w:divBdr>
    </w:div>
    <w:div w:id="1259867312">
      <w:bodyDiv w:val="1"/>
      <w:marLeft w:val="0"/>
      <w:marRight w:val="0"/>
      <w:marTop w:val="0"/>
      <w:marBottom w:val="0"/>
      <w:divBdr>
        <w:top w:val="none" w:sz="0" w:space="0" w:color="auto"/>
        <w:left w:val="none" w:sz="0" w:space="0" w:color="auto"/>
        <w:bottom w:val="none" w:sz="0" w:space="0" w:color="auto"/>
        <w:right w:val="none" w:sz="0" w:space="0" w:color="auto"/>
      </w:divBdr>
    </w:div>
    <w:div w:id="1318653191">
      <w:bodyDiv w:val="1"/>
      <w:marLeft w:val="0"/>
      <w:marRight w:val="0"/>
      <w:marTop w:val="0"/>
      <w:marBottom w:val="0"/>
      <w:divBdr>
        <w:top w:val="none" w:sz="0" w:space="0" w:color="auto"/>
        <w:left w:val="none" w:sz="0" w:space="0" w:color="auto"/>
        <w:bottom w:val="none" w:sz="0" w:space="0" w:color="auto"/>
        <w:right w:val="none" w:sz="0" w:space="0" w:color="auto"/>
      </w:divBdr>
    </w:div>
    <w:div w:id="1319116317">
      <w:bodyDiv w:val="1"/>
      <w:marLeft w:val="0"/>
      <w:marRight w:val="0"/>
      <w:marTop w:val="0"/>
      <w:marBottom w:val="0"/>
      <w:divBdr>
        <w:top w:val="none" w:sz="0" w:space="0" w:color="auto"/>
        <w:left w:val="none" w:sz="0" w:space="0" w:color="auto"/>
        <w:bottom w:val="none" w:sz="0" w:space="0" w:color="auto"/>
        <w:right w:val="none" w:sz="0" w:space="0" w:color="auto"/>
      </w:divBdr>
      <w:divsChild>
        <w:div w:id="2139645524">
          <w:marLeft w:val="0"/>
          <w:marRight w:val="0"/>
          <w:marTop w:val="0"/>
          <w:marBottom w:val="0"/>
          <w:divBdr>
            <w:top w:val="none" w:sz="0" w:space="0" w:color="auto"/>
            <w:left w:val="none" w:sz="0" w:space="0" w:color="auto"/>
            <w:bottom w:val="none" w:sz="0" w:space="0" w:color="auto"/>
            <w:right w:val="none" w:sz="0" w:space="0" w:color="auto"/>
          </w:divBdr>
        </w:div>
      </w:divsChild>
    </w:div>
    <w:div w:id="1700205811">
      <w:bodyDiv w:val="1"/>
      <w:marLeft w:val="0"/>
      <w:marRight w:val="0"/>
      <w:marTop w:val="0"/>
      <w:marBottom w:val="0"/>
      <w:divBdr>
        <w:top w:val="none" w:sz="0" w:space="0" w:color="auto"/>
        <w:left w:val="none" w:sz="0" w:space="0" w:color="auto"/>
        <w:bottom w:val="none" w:sz="0" w:space="0" w:color="auto"/>
        <w:right w:val="none" w:sz="0" w:space="0" w:color="auto"/>
      </w:divBdr>
    </w:div>
    <w:div w:id="1794395726">
      <w:bodyDiv w:val="1"/>
      <w:marLeft w:val="0"/>
      <w:marRight w:val="0"/>
      <w:marTop w:val="0"/>
      <w:marBottom w:val="0"/>
      <w:divBdr>
        <w:top w:val="none" w:sz="0" w:space="0" w:color="auto"/>
        <w:left w:val="none" w:sz="0" w:space="0" w:color="auto"/>
        <w:bottom w:val="none" w:sz="0" w:space="0" w:color="auto"/>
        <w:right w:val="none" w:sz="0" w:space="0" w:color="auto"/>
      </w:divBdr>
    </w:div>
    <w:div w:id="1865703290">
      <w:bodyDiv w:val="1"/>
      <w:marLeft w:val="0"/>
      <w:marRight w:val="0"/>
      <w:marTop w:val="0"/>
      <w:marBottom w:val="0"/>
      <w:divBdr>
        <w:top w:val="none" w:sz="0" w:space="0" w:color="auto"/>
        <w:left w:val="none" w:sz="0" w:space="0" w:color="auto"/>
        <w:bottom w:val="none" w:sz="0" w:space="0" w:color="auto"/>
        <w:right w:val="none" w:sz="0" w:space="0" w:color="auto"/>
      </w:divBdr>
    </w:div>
    <w:div w:id="2115127910">
      <w:bodyDiv w:val="1"/>
      <w:marLeft w:val="0"/>
      <w:marRight w:val="0"/>
      <w:marTop w:val="0"/>
      <w:marBottom w:val="0"/>
      <w:divBdr>
        <w:top w:val="none" w:sz="0" w:space="0" w:color="auto"/>
        <w:left w:val="none" w:sz="0" w:space="0" w:color="auto"/>
        <w:bottom w:val="none" w:sz="0" w:space="0" w:color="auto"/>
        <w:right w:val="none" w:sz="0" w:space="0" w:color="auto"/>
      </w:divBdr>
      <w:divsChild>
        <w:div w:id="957105477">
          <w:marLeft w:val="0"/>
          <w:marRight w:val="0"/>
          <w:marTop w:val="0"/>
          <w:marBottom w:val="0"/>
          <w:divBdr>
            <w:top w:val="none" w:sz="0" w:space="0" w:color="auto"/>
            <w:left w:val="none" w:sz="0" w:space="0" w:color="auto"/>
            <w:bottom w:val="none" w:sz="0" w:space="0" w:color="auto"/>
            <w:right w:val="none" w:sz="0" w:space="0" w:color="auto"/>
          </w:divBdr>
        </w:div>
      </w:divsChild>
    </w:div>
    <w:div w:id="212095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eperusteet.opintopolku.fi/" TargetMode="External" Id="rId13" /><Relationship Type="http://schemas.openxmlformats.org/officeDocument/2006/relationships/header" Target="header3.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image" Target="media/image2.emf"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footer" Target="footer2.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paivi.oinasmaki@jarvenpaa.fi" TargetMode="External" Id="R4222bcdd92424126" /></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trmallit\Jarvenpaa_word-pohja_vihrea.dotx" TargetMode="External"/></Relationships>
</file>

<file path=word/theme/theme1.xml><?xml version="1.0" encoding="utf-8"?>
<a:theme xmlns:a="http://schemas.openxmlformats.org/drawingml/2006/main" xmlns:thm15="http://schemas.microsoft.com/office/thememl/2012/main" name="Office-teema">
  <a:themeElements>
    <a:clrScheme name="Järvenpään kaupunki">
      <a:dk1>
        <a:srgbClr val="000000"/>
      </a:dk1>
      <a:lt1>
        <a:srgbClr val="FFFFFF"/>
      </a:lt1>
      <a:dk2>
        <a:srgbClr val="00A7BC"/>
      </a:dk2>
      <a:lt2>
        <a:srgbClr val="D1ECEE"/>
      </a:lt2>
      <a:accent1>
        <a:srgbClr val="176C68"/>
      </a:accent1>
      <a:accent2>
        <a:srgbClr val="3A9177"/>
      </a:accent2>
      <a:accent3>
        <a:srgbClr val="F6CB2F"/>
      </a:accent3>
      <a:accent4>
        <a:srgbClr val="F26D61"/>
      </a:accent4>
      <a:accent5>
        <a:srgbClr val="67C9D5"/>
      </a:accent5>
      <a:accent6>
        <a:srgbClr val="229E9A"/>
      </a:accent6>
      <a:hlink>
        <a:srgbClr val="00A7BC"/>
      </a:hlink>
      <a:folHlink>
        <a:srgbClr val="EF8B8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A2ED4E155E694CA82AEBD524E230D8" ma:contentTypeVersion="4" ma:contentTypeDescription="Create a new document." ma:contentTypeScope="" ma:versionID="c2704de7eeb5d197efd8d72bba74c94b">
  <xsd:schema xmlns:xsd="http://www.w3.org/2001/XMLSchema" xmlns:xs="http://www.w3.org/2001/XMLSchema" xmlns:p="http://schemas.microsoft.com/office/2006/metadata/properties" xmlns:ns2="a3b31ac7-4dad-4520-b212-e44b1fe2be1d" targetNamespace="http://schemas.microsoft.com/office/2006/metadata/properties" ma:root="true" ma:fieldsID="7936d66f5601f028eaaf65502e2f7899" ns2:_="">
    <xsd:import namespace="a3b31ac7-4dad-4520-b212-e44b1fe2be1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31ac7-4dad-4520-b212-e44b1fe2be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C0894A-3877-4D0B-8028-7EAE774D67C5}"/>
</file>

<file path=customXml/itemProps2.xml><?xml version="1.0" encoding="utf-8"?>
<ds:datastoreItem xmlns:ds="http://schemas.openxmlformats.org/officeDocument/2006/customXml" ds:itemID="{0E236F88-421F-0944-9F6D-940AA8480D0B}">
  <ds:schemaRefs>
    <ds:schemaRef ds:uri="http://schemas.openxmlformats.org/officeDocument/2006/bibliography"/>
  </ds:schemaRefs>
</ds:datastoreItem>
</file>

<file path=customXml/itemProps3.xml><?xml version="1.0" encoding="utf-8"?>
<ds:datastoreItem xmlns:ds="http://schemas.openxmlformats.org/officeDocument/2006/customXml" ds:itemID="{E3A7D388-F0F8-46E8-8463-A35DFAC8433B}">
  <ds:schemaRefs>
    <ds:schemaRef ds:uri="http://schemas.microsoft.com/sharepoint/v3/contenttype/forms"/>
  </ds:schemaRefs>
</ds:datastoreItem>
</file>

<file path=customXml/itemProps4.xml><?xml version="1.0" encoding="utf-8"?>
<ds:datastoreItem xmlns:ds="http://schemas.openxmlformats.org/officeDocument/2006/customXml" ds:itemID="{BBAD1DA9-99F2-46F4-8478-6FA601C9C28C}">
  <ds:schemaRefs>
    <ds:schemaRef ds:uri="http://schemas.microsoft.com/office/2006/metadata/properties"/>
    <ds:schemaRef ds:uri="http://schemas.microsoft.com/office/infopath/2007/PartnerControls"/>
    <ds:schemaRef ds:uri="d65eacbe-eebe-4c4f-8b74-418fa97e7a95"/>
    <ds:schemaRef ds:uri="73815b3b-fde8-4b38-be01-43a36509cce2"/>
    <ds:schemaRef ds:uri="dce6ac5f-7dee-45b1-85d2-e11493a1a50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Jarvenpaa_word-pohja_vihrea</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Kettunen Jenni</dc:creator>
  <keywords/>
  <dc:description/>
  <lastModifiedBy>Laine Sari</lastModifiedBy>
  <revision>75</revision>
  <lastPrinted>2025-10-10T10:55:00.0000000Z</lastPrinted>
  <dcterms:created xsi:type="dcterms:W3CDTF">2025-12-22T08:39:00.0000000Z</dcterms:created>
  <dcterms:modified xsi:type="dcterms:W3CDTF">2026-04-14T11:28:13.5340288Z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0x010100EAA2ED4E155E694CA82AEBD524E230D8</vt:lpwstr>
  </property>
  <property fmtid="{D5CDD505-2E9C-101B-9397-08002B2CF9AE}" pid="3" name="MediaServiceImageTags">
    <vt:lpwstr/>
  </property>
  <property fmtid="{D5CDD505-2E9C-101B-9397-08002B2CF9AE}" pid="4" name="docLang">
    <vt:lpwstr>fi</vt:lpwstr>
  </property>
</Properties>
</file>